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378" w:rsidRPr="00234627" w:rsidRDefault="00A40B0F" w:rsidP="00234627">
      <w:pPr>
        <w:pStyle w:val="Titel"/>
      </w:pPr>
      <w:bookmarkStart w:id="0" w:name="_GoBack"/>
      <w:bookmarkEnd w:id="0"/>
      <w:r w:rsidRPr="00A40B0F">
        <w:t>Consultant Integration (m/w)</w:t>
      </w:r>
    </w:p>
    <w:p w:rsidR="00FE4378" w:rsidRPr="00BA6667" w:rsidRDefault="00A40B0F" w:rsidP="00CF5E5C">
      <w:pPr>
        <w:pStyle w:val="Textkrper"/>
      </w:pPr>
      <w:r w:rsidRPr="00A40B0F">
        <w:t xml:space="preserve">Wir suchen derzeit einen Java Entwickler (m/w), der sich für die </w:t>
      </w:r>
      <w:r w:rsidRPr="000A2138">
        <w:rPr>
          <w:rStyle w:val="Fett"/>
        </w:rPr>
        <w:t>Themenschwerpunkte Integration, ETL, ESB und Big Data begeistert</w:t>
      </w:r>
      <w:r w:rsidRPr="00A40B0F">
        <w:t xml:space="preserve">. Bei uns </w:t>
      </w:r>
      <w:r w:rsidRPr="000A2138">
        <w:rPr>
          <w:rStyle w:val="Fett"/>
        </w:rPr>
        <w:t>werden Sie ein Experte</w:t>
      </w:r>
      <w:r w:rsidRPr="00A40B0F">
        <w:t xml:space="preserve"> im Umgang mit der Plattform </w:t>
      </w:r>
      <w:proofErr w:type="spellStart"/>
      <w:r w:rsidRPr="00A40B0F">
        <w:t>Talend</w:t>
      </w:r>
      <w:proofErr w:type="spellEnd"/>
      <w:r w:rsidRPr="00A40B0F">
        <w:t xml:space="preserve"> und begegnen hierbei unterschie</w:t>
      </w:r>
      <w:r w:rsidRPr="00A40B0F">
        <w:t>d</w:t>
      </w:r>
      <w:r w:rsidRPr="00A40B0F">
        <w:t xml:space="preserve">lichsten Systemen, großen Datenmengen und komplexen Infrastrukturen. So ist </w:t>
      </w:r>
      <w:r>
        <w:t xml:space="preserve">eine </w:t>
      </w:r>
      <w:r w:rsidRPr="000A2138">
        <w:rPr>
          <w:rStyle w:val="Fett"/>
        </w:rPr>
        <w:t>hohe Abwechslung im Alltag</w:t>
      </w:r>
      <w:r w:rsidRPr="00A40B0F">
        <w:t xml:space="preserve"> g</w:t>
      </w:r>
      <w:r w:rsidRPr="00A40B0F">
        <w:t>a</w:t>
      </w:r>
      <w:r w:rsidRPr="00A40B0F">
        <w:t>rantiert und die Arbeit wird nie langweilig. In Zeiten, in denen der richtige Umgang mit Daten immer wichtiger wird, arbe</w:t>
      </w:r>
      <w:r w:rsidRPr="00A40B0F">
        <w:t>i</w:t>
      </w:r>
      <w:r w:rsidRPr="00A40B0F">
        <w:t xml:space="preserve">ten Sie an </w:t>
      </w:r>
      <w:r w:rsidRPr="000A2138">
        <w:rPr>
          <w:rStyle w:val="Fett"/>
        </w:rPr>
        <w:t>hochmodernen Themen</w:t>
      </w:r>
      <w:r>
        <w:t xml:space="preserve"> und gestalten</w:t>
      </w:r>
      <w:r w:rsidRPr="00A40B0F">
        <w:t xml:space="preserve"> die Zukunft gemeinsam mit uns!</w:t>
      </w:r>
    </w:p>
    <w:p w:rsidR="00C21A6A" w:rsidRDefault="00C21A6A" w:rsidP="004C4BB3">
      <w:pPr>
        <w:pStyle w:val="berschrift1"/>
      </w:pPr>
      <w:r>
        <w:t xml:space="preserve">Ihr </w:t>
      </w:r>
      <w:r w:rsidRPr="004C4BB3">
        <w:t>Profil</w:t>
      </w:r>
    </w:p>
    <w:p w:rsidR="00C21A6A" w:rsidRDefault="00A40B0F" w:rsidP="00A40B0F">
      <w:pPr>
        <w:pStyle w:val="Profil"/>
      </w:pPr>
      <w:r w:rsidRPr="00A40B0F">
        <w:t>Berufsausbildung oder Studium in Informatik oder einem vergleichbaren Bereich</w:t>
      </w:r>
    </w:p>
    <w:p w:rsidR="00FE4378" w:rsidRDefault="00A40B0F" w:rsidP="00A40B0F">
      <w:pPr>
        <w:pStyle w:val="Profil"/>
      </w:pPr>
      <w:r w:rsidRPr="00A40B0F">
        <w:t>Sehr gute Programmierkenntnisse in Java; Spaß an der Arbeit mit Web-Services und Datenbanken</w:t>
      </w:r>
    </w:p>
    <w:p w:rsidR="00C21A6A" w:rsidRPr="00C21A6A" w:rsidRDefault="00A40B0F" w:rsidP="00A40B0F">
      <w:pPr>
        <w:pStyle w:val="Profil"/>
      </w:pPr>
      <w:r w:rsidRPr="00A40B0F">
        <w:t>Gelegentliche Reisebereitschaft</w:t>
      </w:r>
    </w:p>
    <w:sectPr w:rsidR="00C21A6A" w:rsidRPr="00C21A6A" w:rsidSect="00CC18F6">
      <w:headerReference w:type="default" r:id="rId9"/>
      <w:footerReference w:type="default" r:id="rId10"/>
      <w:pgSz w:w="11906" w:h="16838" w:code="9"/>
      <w:pgMar w:top="5103" w:right="567" w:bottom="6095" w:left="567" w:header="709" w:footer="2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529" w:rsidRDefault="00CC6529" w:rsidP="000D2DCD">
      <w:r>
        <w:separator/>
      </w:r>
    </w:p>
  </w:endnote>
  <w:endnote w:type="continuationSeparator" w:id="0">
    <w:p w:rsidR="00CC6529" w:rsidRDefault="00CC6529" w:rsidP="000D2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259" w:rsidRDefault="000A3E41" w:rsidP="00CC18F6">
    <w:pPr>
      <w:pStyle w:val="berschrift1"/>
    </w:pPr>
    <w:r w:rsidRPr="00913FAD">
      <w:rPr>
        <w:noProof/>
        <w:lang w:eastAsia="de-DE"/>
      </w:rPr>
      <w:drawing>
        <wp:anchor distT="0" distB="0" distL="114300" distR="114300" simplePos="0" relativeHeight="251682816" behindDoc="1" locked="0" layoutInCell="1" allowOverlap="1" wp14:anchorId="4E147699" wp14:editId="0216BAC8">
          <wp:simplePos x="0" y="0"/>
          <wp:positionH relativeFrom="page">
            <wp:posOffset>2437765</wp:posOffset>
          </wp:positionH>
          <wp:positionV relativeFrom="page">
            <wp:posOffset>7589520</wp:posOffset>
          </wp:positionV>
          <wp:extent cx="230400" cy="248400"/>
          <wp:effectExtent l="0" t="0" r="0" b="0"/>
          <wp:wrapNone/>
          <wp:docPr id="26" name="Grafik 26" descr="C:\Users\tvatteroth\Desktop\stelle\path809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tvatteroth\Desktop\stelle\path8098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00" cy="24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CA3" w:rsidRPr="00913FAD">
      <w:rPr>
        <w:noProof/>
        <w:lang w:eastAsia="de-DE"/>
      </w:rPr>
      <w:drawing>
        <wp:anchor distT="0" distB="0" distL="114300" distR="114300" simplePos="0" relativeHeight="251678720" behindDoc="1" locked="0" layoutInCell="1" allowOverlap="1" wp14:anchorId="7DB50D82" wp14:editId="25D43781">
          <wp:simplePos x="0" y="0"/>
          <wp:positionH relativeFrom="column">
            <wp:posOffset>2943860</wp:posOffset>
          </wp:positionH>
          <wp:positionV relativeFrom="paragraph">
            <wp:posOffset>440169</wp:posOffset>
          </wp:positionV>
          <wp:extent cx="207645" cy="260350"/>
          <wp:effectExtent l="0" t="0" r="1905" b="635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tvatteroth\Desktop\stelle\g843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7645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8F6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17FE2C3" wp14:editId="422B0A10">
              <wp:simplePos x="0" y="0"/>
              <wp:positionH relativeFrom="column">
                <wp:posOffset>1270</wp:posOffset>
              </wp:positionH>
              <wp:positionV relativeFrom="page">
                <wp:posOffset>7007386</wp:posOffset>
              </wp:positionV>
              <wp:extent cx="6569710" cy="0"/>
              <wp:effectExtent l="0" t="0" r="2159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971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</wp:anchor>
          </w:drawing>
        </mc:Choice>
        <mc:Fallback>
          <w:pict>
            <v:line id="Gerade Verbindung 7" o:spid="_x0000_s1026" style="position:absolute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page" from=".1pt,551.75pt" to="517.4pt,5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" strokecolor="#4579b8 [3044]" strokeweight="1pt">
              <w10:wrap anchory="page"/>
            </v:line>
          </w:pict>
        </mc:Fallback>
      </mc:AlternateContent>
    </w:r>
    <w:r w:rsidR="00CC18F6" w:rsidRPr="00913FAD">
      <w:rPr>
        <w:noProof/>
        <w:lang w:eastAsia="de-DE"/>
      </w:rPr>
      <w:drawing>
        <wp:anchor distT="0" distB="0" distL="114300" distR="114300" simplePos="0" relativeHeight="251658239" behindDoc="1" locked="0" layoutInCell="1" allowOverlap="1" wp14:anchorId="6275FE01" wp14:editId="639E4D52">
          <wp:simplePos x="0" y="0"/>
          <wp:positionH relativeFrom="page">
            <wp:posOffset>5325584</wp:posOffset>
          </wp:positionH>
          <wp:positionV relativeFrom="page">
            <wp:posOffset>6962140</wp:posOffset>
          </wp:positionV>
          <wp:extent cx="2242185" cy="3736340"/>
          <wp:effectExtent l="0" t="0" r="5715" b="0"/>
          <wp:wrapNone/>
          <wp:docPr id="41" name="Grafik 41" descr="C:\Users\tvatteroth\Desktop\stelle\g918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tvatteroth\Desktop\stelle\g9183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185" cy="3736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59">
      <w:t>Wer wir sind und was wir tun…</w:t>
    </w:r>
  </w:p>
  <w:p w:rsidR="00EE7259" w:rsidRPr="00F4028D" w:rsidRDefault="00DB2CA3" w:rsidP="00EE7259">
    <w:pPr>
      <w:pStyle w:val="Textkrper"/>
    </w:pPr>
    <w:r w:rsidRPr="00913FAD">
      <w:rPr>
        <w:noProof/>
        <w:lang w:eastAsia="de-DE"/>
      </w:rPr>
      <w:drawing>
        <wp:anchor distT="0" distB="0" distL="114300" distR="114300" simplePos="0" relativeHeight="251679744" behindDoc="1" locked="0" layoutInCell="1" allowOverlap="1" wp14:anchorId="754AFDE0" wp14:editId="58FA7734">
          <wp:simplePos x="0" y="0"/>
          <wp:positionH relativeFrom="page">
            <wp:posOffset>4086225</wp:posOffset>
          </wp:positionH>
          <wp:positionV relativeFrom="page">
            <wp:posOffset>7701280</wp:posOffset>
          </wp:positionV>
          <wp:extent cx="572400" cy="144000"/>
          <wp:effectExtent l="0" t="0" r="0" b="889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tvatteroth\Desktop\stelle\path8368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2400" cy="1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FDF" w:rsidRPr="00913FAD"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150F31BE" wp14:editId="02F3FB27">
          <wp:simplePos x="0" y="0"/>
          <wp:positionH relativeFrom="column">
            <wp:posOffset>4588510</wp:posOffset>
          </wp:positionH>
          <wp:positionV relativeFrom="paragraph">
            <wp:posOffset>88864</wp:posOffset>
          </wp:positionV>
          <wp:extent cx="675640" cy="16002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:\Users\tvatteroth\Desktop\stelle\g10963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FDF" w:rsidRPr="00913FAD"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67240BF8" wp14:editId="6CEC1690">
          <wp:simplePos x="0" y="0"/>
          <wp:positionH relativeFrom="column">
            <wp:posOffset>1043940</wp:posOffset>
          </wp:positionH>
          <wp:positionV relativeFrom="paragraph">
            <wp:posOffset>88900</wp:posOffset>
          </wp:positionV>
          <wp:extent cx="431800" cy="140335"/>
          <wp:effectExtent l="0" t="0" r="6350" b="0"/>
          <wp:wrapNone/>
          <wp:docPr id="28" name="Grafik 28" descr="C:\Users\tvatteroth\Desktop\stelle\path817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vatteroth\Desktop\stelle\path8174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140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088D" w:rsidRPr="00913FAD">
      <w:rPr>
        <w:noProof/>
        <w:lang w:eastAsia="de-DE"/>
      </w:rPr>
      <w:drawing>
        <wp:anchor distT="0" distB="0" distL="114300" distR="114300" simplePos="0" relativeHeight="251681792" behindDoc="1" locked="0" layoutInCell="1" allowOverlap="1" wp14:anchorId="50AEACE1" wp14:editId="582B1764">
          <wp:simplePos x="0" y="0"/>
          <wp:positionH relativeFrom="column">
            <wp:posOffset>5608955</wp:posOffset>
          </wp:positionH>
          <wp:positionV relativeFrom="paragraph">
            <wp:posOffset>119345</wp:posOffset>
          </wp:positionV>
          <wp:extent cx="518160" cy="113665"/>
          <wp:effectExtent l="0" t="0" r="0" b="63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tvatteroth\Desktop\stelle\path8444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113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59" w:rsidRPr="00913FAD">
      <w:rPr>
        <w:noProof/>
        <w:lang w:eastAsia="de-DE"/>
      </w:rPr>
      <w:drawing>
        <wp:anchor distT="0" distB="0" distL="114300" distR="114300" simplePos="0" relativeHeight="251677696" behindDoc="1" locked="0" layoutInCell="1" allowOverlap="1" wp14:anchorId="4C1CA9C1" wp14:editId="02A92A0F">
          <wp:simplePos x="0" y="0"/>
          <wp:positionH relativeFrom="column">
            <wp:posOffset>143510</wp:posOffset>
          </wp:positionH>
          <wp:positionV relativeFrom="paragraph">
            <wp:posOffset>7620</wp:posOffset>
          </wp:positionV>
          <wp:extent cx="401955" cy="222250"/>
          <wp:effectExtent l="0" t="0" r="0" b="6350"/>
          <wp:wrapNone/>
          <wp:docPr id="29" name="Grafik 29" descr="C:\Users\tvatteroth\Desktop\stelle\path82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tvatteroth\Desktop\stelle\path8214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7259" w:rsidRDefault="007A4109" w:rsidP="00EE7259"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04A253" wp14:editId="3FD4105C">
              <wp:simplePos x="0" y="0"/>
              <wp:positionH relativeFrom="page">
                <wp:posOffset>363855</wp:posOffset>
              </wp:positionH>
              <wp:positionV relativeFrom="page">
                <wp:posOffset>7884795</wp:posOffset>
              </wp:positionV>
              <wp:extent cx="684000" cy="219600"/>
              <wp:effectExtent l="0" t="0" r="1905" b="9525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21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140 Mitarbeiter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8" type="#_x0000_t202" style="position:absolute;margin-left:28.65pt;margin-top:620.85pt;width:53.8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140 Mitarbeiter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B2B55AB" wp14:editId="68824395">
              <wp:simplePos x="0" y="0"/>
              <wp:positionH relativeFrom="column">
                <wp:posOffset>2649855</wp:posOffset>
              </wp:positionH>
              <wp:positionV relativeFrom="page">
                <wp:posOffset>7886700</wp:posOffset>
              </wp:positionV>
              <wp:extent cx="802640" cy="313055"/>
              <wp:effectExtent l="0" t="0" r="0" b="10795"/>
              <wp:wrapNone/>
              <wp:docPr id="48" name="Textfeld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264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Produktmanagement</w:t>
                          </w:r>
                        </w:p>
                        <w:p w:rsidR="00EE7259" w:rsidRPr="006530C7" w:rsidRDefault="00EE7259" w:rsidP="005C5C15">
                          <w:pPr>
                            <w:pStyle w:val="Icontext"/>
                          </w:pPr>
                          <w:proofErr w:type="spellStart"/>
                          <w:r w:rsidRPr="006530C7">
                            <w:t>cplace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8" o:spid="_x0000_s1029" type="#_x0000_t202" style="position:absolute;margin-left:208.65pt;margin-top:621pt;width:63.2pt;height:2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Produktmanagement</w:t>
                    </w:r>
                  </w:p>
                  <w:p w:rsidR="00EE7259" w:rsidRPr="006530C7" w:rsidRDefault="00EE7259" w:rsidP="005C5C15">
                    <w:pPr>
                      <w:pStyle w:val="Icontext"/>
                    </w:pPr>
                    <w:proofErr w:type="spellStart"/>
                    <w:r w:rsidRPr="006530C7">
                      <w:t>cplace</w:t>
                    </w:r>
                    <w:proofErr w:type="spellEnd"/>
                  </w:p>
                </w:txbxContent>
              </v:textbox>
              <w10:wrap anchory="page"/>
            </v:shape>
          </w:pict>
        </mc:Fallback>
      </mc:AlternateContent>
    </w:r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131068" wp14:editId="656947EF">
              <wp:simplePos x="0" y="0"/>
              <wp:positionH relativeFrom="column">
                <wp:posOffset>1783080</wp:posOffset>
              </wp:positionH>
              <wp:positionV relativeFrom="page">
                <wp:posOffset>7886700</wp:posOffset>
              </wp:positionV>
              <wp:extent cx="802640" cy="219075"/>
              <wp:effectExtent l="0" t="0" r="0" b="9525"/>
              <wp:wrapNone/>
              <wp:docPr id="45" name="Textfeld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264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18 Jahre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5" o:spid="_x0000_s1030" type="#_x0000_t202" style="position:absolute;margin-left:140.4pt;margin-top:621pt;width:63.2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18 Jahre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F79A77" wp14:editId="0BEDA1D3">
              <wp:simplePos x="0" y="0"/>
              <wp:positionH relativeFrom="column">
                <wp:posOffset>863600</wp:posOffset>
              </wp:positionH>
              <wp:positionV relativeFrom="page">
                <wp:posOffset>7886700</wp:posOffset>
              </wp:positionV>
              <wp:extent cx="798830" cy="219075"/>
              <wp:effectExtent l="0" t="0" r="1270" b="9525"/>
              <wp:wrapNone/>
              <wp:docPr id="42" name="Textfeld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83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Standort Dortmund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42" o:spid="_x0000_s1031" type="#_x0000_t202" style="position:absolute;margin-left:68pt;margin-top:621pt;width:62.9pt;height: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Standort Dortmund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6AB763C" wp14:editId="4AE3A78D">
              <wp:simplePos x="0" y="0"/>
              <wp:positionH relativeFrom="column">
                <wp:posOffset>5471795</wp:posOffset>
              </wp:positionH>
              <wp:positionV relativeFrom="page">
                <wp:posOffset>7884795</wp:posOffset>
              </wp:positionV>
              <wp:extent cx="799200" cy="270000"/>
              <wp:effectExtent l="0" t="0" r="1270" b="0"/>
              <wp:wrapNone/>
              <wp:docPr id="58" name="Textfeld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200" cy="27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Portale</w:t>
                          </w:r>
                          <w:r w:rsidRPr="006530C7">
                            <w:br/>
                            <w:t>INTREXX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8" o:spid="_x0000_s1032" type="#_x0000_t202" style="position:absolute;margin-left:430.85pt;margin-top:620.85pt;width:62.95pt;height:2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Portale</w:t>
                    </w:r>
                    <w:r w:rsidRPr="006530C7">
                      <w:br/>
                      <w:t>INTREXX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120466" wp14:editId="183FAE80">
              <wp:simplePos x="0" y="0"/>
              <wp:positionH relativeFrom="column">
                <wp:posOffset>4572000</wp:posOffset>
              </wp:positionH>
              <wp:positionV relativeFrom="page">
                <wp:posOffset>7884795</wp:posOffset>
              </wp:positionV>
              <wp:extent cx="799200" cy="316800"/>
              <wp:effectExtent l="0" t="0" r="1270" b="7620"/>
              <wp:wrapNone/>
              <wp:docPr id="54" name="Textfeld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200" cy="316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>Big Data &amp; Integration</w:t>
                          </w:r>
                          <w:r w:rsidRPr="006530C7">
                            <w:br/>
                            <w:t>TALEND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4" o:spid="_x0000_s1033" type="#_x0000_t202" style="position:absolute;margin-left:5in;margin-top:620.85pt;width:62.95pt;height:2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>Big Data &amp; Integration</w:t>
                    </w:r>
                    <w:r w:rsidRPr="006530C7">
                      <w:br/>
                      <w:t>TALEND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FDA3E3" wp14:editId="4D852689">
              <wp:simplePos x="0" y="0"/>
              <wp:positionH relativeFrom="column">
                <wp:posOffset>3615690</wp:posOffset>
              </wp:positionH>
              <wp:positionV relativeFrom="page">
                <wp:posOffset>7884795</wp:posOffset>
              </wp:positionV>
              <wp:extent cx="799200" cy="313200"/>
              <wp:effectExtent l="0" t="0" r="1270" b="10795"/>
              <wp:wrapNone/>
              <wp:docPr id="51" name="Textfeld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9200" cy="313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6530C7" w:rsidRDefault="00EE7259" w:rsidP="005C5C15">
                          <w:pPr>
                            <w:pStyle w:val="Icontext"/>
                          </w:pPr>
                          <w:r w:rsidRPr="006530C7">
                            <w:t xml:space="preserve">Business </w:t>
                          </w:r>
                          <w:proofErr w:type="spellStart"/>
                          <w:r w:rsidRPr="006530C7">
                            <w:t>Intelligence</w:t>
                          </w:r>
                          <w:proofErr w:type="spellEnd"/>
                          <w:r w:rsidRPr="006530C7">
                            <w:br/>
                            <w:t>TIBCO Analytics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1" o:spid="_x0000_s1034" type="#_x0000_t202" style="position:absolute;margin-left:284.7pt;margin-top:620.85pt;width:62.95pt;height:2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" filled="f" stroked="f" strokeweight=".5pt">
              <v:textbox inset="0,0,0,0">
                <w:txbxContent>
                  <w:p w:rsidR="00EE7259" w:rsidRPr="006530C7" w:rsidRDefault="00EE7259" w:rsidP="005C5C15">
                    <w:pPr>
                      <w:pStyle w:val="Icontext"/>
                    </w:pPr>
                    <w:r w:rsidRPr="006530C7">
                      <w:t xml:space="preserve">Business </w:t>
                    </w:r>
                    <w:proofErr w:type="spellStart"/>
                    <w:r w:rsidRPr="006530C7">
                      <w:t>Intelligence</w:t>
                    </w:r>
                    <w:proofErr w:type="spellEnd"/>
                    <w:r w:rsidRPr="006530C7">
                      <w:br/>
                      <w:t>TIBCO Analytics</w:t>
                    </w:r>
                  </w:p>
                </w:txbxContent>
              </v:textbox>
              <w10:wrap anchory="page"/>
            </v:shape>
          </w:pict>
        </mc:Fallback>
      </mc:AlternateContent>
    </w:r>
  </w:p>
  <w:p w:rsidR="00EE7259" w:rsidRDefault="00EE7259" w:rsidP="00EE7259"/>
  <w:p w:rsidR="00EE7259" w:rsidRDefault="007C2179" w:rsidP="00EE7259">
    <w:pPr>
      <w:pStyle w:val="berschrift1"/>
    </w:pPr>
    <w:r w:rsidRPr="00913FAD">
      <w:rPr>
        <w:noProof/>
        <w:lang w:eastAsia="de-DE"/>
      </w:rPr>
      <w:drawing>
        <wp:anchor distT="0" distB="0" distL="114300" distR="114300" simplePos="0" relativeHeight="251683840" behindDoc="1" locked="0" layoutInCell="1" allowOverlap="1" wp14:anchorId="0E1AE487" wp14:editId="38BDCA03">
          <wp:simplePos x="0" y="0"/>
          <wp:positionH relativeFrom="page">
            <wp:posOffset>5436870</wp:posOffset>
          </wp:positionH>
          <wp:positionV relativeFrom="page">
            <wp:posOffset>8658860</wp:posOffset>
          </wp:positionV>
          <wp:extent cx="223200" cy="252000"/>
          <wp:effectExtent l="0" t="0" r="5715" b="0"/>
          <wp:wrapNone/>
          <wp:docPr id="33" name="Grafik 33" descr="C:\Users\tvatteroth\Desktop\stelle\path89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tvatteroth\Desktop\stelle\path8922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200" cy="2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7259">
      <w:t>Was wir Ihnen bieten…</w:t>
    </w:r>
  </w:p>
  <w:p w:rsidR="00EE7259" w:rsidRPr="00BA6667" w:rsidRDefault="008B19B8" w:rsidP="00BA6667">
    <w:pPr>
      <w:pStyle w:val="berschrift1"/>
    </w:pPr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3AD8C8" wp14:editId="039B26D5">
              <wp:simplePos x="0" y="0"/>
              <wp:positionH relativeFrom="column">
                <wp:posOffset>3373755</wp:posOffset>
              </wp:positionH>
              <wp:positionV relativeFrom="paragraph">
                <wp:posOffset>298450</wp:posOffset>
              </wp:positionV>
              <wp:extent cx="570230" cy="326390"/>
              <wp:effectExtent l="0" t="0" r="1270" b="0"/>
              <wp:wrapNone/>
              <wp:docPr id="79" name="Textfeld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30" cy="3263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>Gesundheits-beratung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9" o:spid="_x0000_s1035" type="#_x0000_t202" style="position:absolute;left:0;text-align:left;margin-left:265.65pt;margin-top:23.5pt;width:44.9pt;height:2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>Gesundheits-beratung</w:t>
                    </w:r>
                  </w:p>
                </w:txbxContent>
              </v:textbox>
            </v:shape>
          </w:pict>
        </mc:Fallback>
      </mc:AlternateContent>
    </w:r>
    <w:r w:rsidR="00350352" w:rsidRPr="00913FAD">
      <w:rPr>
        <w:noProof/>
        <w:lang w:eastAsia="de-DE"/>
      </w:rPr>
      <w:drawing>
        <wp:anchor distT="0" distB="0" distL="114300" distR="114300" simplePos="0" relativeHeight="251689984" behindDoc="1" locked="0" layoutInCell="1" allowOverlap="1" wp14:anchorId="559600A0" wp14:editId="76A2E3FF">
          <wp:simplePos x="0" y="0"/>
          <wp:positionH relativeFrom="column">
            <wp:posOffset>234950</wp:posOffset>
          </wp:positionH>
          <wp:positionV relativeFrom="paragraph">
            <wp:posOffset>13970</wp:posOffset>
          </wp:positionV>
          <wp:extent cx="232410" cy="232410"/>
          <wp:effectExtent l="0" t="0" r="0" b="0"/>
          <wp:wrapNone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tvatteroth\Desktop\stelle\g10098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2410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FDF" w:rsidRPr="00913FAD">
      <w:rPr>
        <w:noProof/>
        <w:lang w:eastAsia="de-DE"/>
      </w:rPr>
      <w:drawing>
        <wp:anchor distT="0" distB="0" distL="114300" distR="114300" simplePos="0" relativeHeight="251684864" behindDoc="1" locked="0" layoutInCell="1" allowOverlap="1" wp14:anchorId="594FD968" wp14:editId="675462D0">
          <wp:simplePos x="0" y="0"/>
          <wp:positionH relativeFrom="column">
            <wp:posOffset>4321810</wp:posOffset>
          </wp:positionH>
          <wp:positionV relativeFrom="paragraph">
            <wp:posOffset>15276</wp:posOffset>
          </wp:positionV>
          <wp:extent cx="230505" cy="232410"/>
          <wp:effectExtent l="0" t="0" r="0" b="0"/>
          <wp:wrapNone/>
          <wp:docPr id="37" name="Grafik 37" descr="C:\Users\tvatteroth\Desktop\stelle\g1005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C:\Users\tvatteroth\Desktop\stelle\g10058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" cy="23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FDF" w:rsidRPr="00913FAD"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142182A7" wp14:editId="649E0C6B">
          <wp:simplePos x="0" y="0"/>
          <wp:positionH relativeFrom="column">
            <wp:posOffset>2767965</wp:posOffset>
          </wp:positionH>
          <wp:positionV relativeFrom="paragraph">
            <wp:posOffset>16510</wp:posOffset>
          </wp:positionV>
          <wp:extent cx="228600" cy="228600"/>
          <wp:effectExtent l="0" t="0" r="0" b="0"/>
          <wp:wrapNone/>
          <wp:docPr id="36" name="Grafik 36" descr="C:\Users\tvatteroth\Desktop\stelle\g1006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tvatteroth\Desktop\stelle\g10066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5341776" wp14:editId="7A74D4F1">
              <wp:simplePos x="0" y="0"/>
              <wp:positionH relativeFrom="column">
                <wp:posOffset>4914900</wp:posOffset>
              </wp:positionH>
              <wp:positionV relativeFrom="paragraph">
                <wp:posOffset>295910</wp:posOffset>
              </wp:positionV>
              <wp:extent cx="570230" cy="331470"/>
              <wp:effectExtent l="0" t="0" r="1270" b="11430"/>
              <wp:wrapNone/>
              <wp:docPr id="88" name="Textfeld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230" cy="3314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>Frisches Obst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88" o:spid="_x0000_s1036" type="#_x0000_t202" style="position:absolute;left:0;text-align:left;margin-left:387pt;margin-top:23.3pt;width:44.9pt;height:2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>Frisches Obst</w:t>
                    </w:r>
                  </w:p>
                </w:txbxContent>
              </v:textbox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F039689" wp14:editId="07B2ED19">
              <wp:simplePos x="0" y="0"/>
              <wp:positionH relativeFrom="column">
                <wp:posOffset>4114165</wp:posOffset>
              </wp:positionH>
              <wp:positionV relativeFrom="paragraph">
                <wp:posOffset>297216</wp:posOffset>
              </wp:positionV>
              <wp:extent cx="685165" cy="349885"/>
              <wp:effectExtent l="0" t="0" r="635" b="12065"/>
              <wp:wrapNone/>
              <wp:docPr id="81" name="Textfeld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65" cy="3498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>Einen loyalen Arbeitgeber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81" o:spid="_x0000_s1037" type="#_x0000_t202" style="position:absolute;left:0;text-align:left;margin-left:323.95pt;margin-top:23.4pt;width:53.95pt;height:27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>Einen loyalen Arbeitgeber</w:t>
                    </w:r>
                  </w:p>
                </w:txbxContent>
              </v:textbox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EEEF58" wp14:editId="4860FD7A">
              <wp:simplePos x="0" y="0"/>
              <wp:positionH relativeFrom="column">
                <wp:posOffset>2588260</wp:posOffset>
              </wp:positionH>
              <wp:positionV relativeFrom="paragraph">
                <wp:posOffset>296545</wp:posOffset>
              </wp:positionV>
              <wp:extent cx="585470" cy="547370"/>
              <wp:effectExtent l="0" t="0" r="5080" b="5080"/>
              <wp:wrapNone/>
              <wp:docPr id="77" name="Textfeld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470" cy="547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>Flexible Arbeit</w:t>
                          </w:r>
                          <w:r w:rsidRPr="00E71F47">
                            <w:t>s</w:t>
                          </w:r>
                          <w:r w:rsidRPr="00E71F47">
                            <w:t>zeiten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7" o:spid="_x0000_s1038" type="#_x0000_t202" style="position:absolute;left:0;text-align:left;margin-left:203.8pt;margin-top:23.35pt;width:46.1pt;height:4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>Flexible Arbeit</w:t>
                    </w:r>
                    <w:r w:rsidRPr="00E71F47">
                      <w:t>s</w:t>
                    </w:r>
                    <w:r w:rsidRPr="00E71F47">
                      <w:t>zeiten</w:t>
                    </w:r>
                  </w:p>
                </w:txbxContent>
              </v:textbox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DAF9C7" wp14:editId="79AD2F37">
              <wp:simplePos x="0" y="0"/>
              <wp:positionH relativeFrom="column">
                <wp:posOffset>1779905</wp:posOffset>
              </wp:positionH>
              <wp:positionV relativeFrom="paragraph">
                <wp:posOffset>298486</wp:posOffset>
              </wp:positionV>
              <wp:extent cx="685165" cy="625475"/>
              <wp:effectExtent l="0" t="0" r="635" b="3175"/>
              <wp:wrapNone/>
              <wp:docPr id="75" name="Textfeld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165" cy="625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C4642B" w:rsidP="005C5C15">
                          <w:pPr>
                            <w:pStyle w:val="Icontext"/>
                          </w:pPr>
                          <w:r w:rsidRPr="00E71F47">
                            <w:t>Familiäre</w:t>
                          </w:r>
                          <w:r w:rsidR="00EE7259" w:rsidRPr="00E71F47">
                            <w:t xml:space="preserve"> Atm</w:t>
                          </w:r>
                          <w:r w:rsidR="00EE7259" w:rsidRPr="00E71F47">
                            <w:t>o</w:t>
                          </w:r>
                          <w:r w:rsidR="00EE7259" w:rsidRPr="00E71F47">
                            <w:t>sphäre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5" o:spid="_x0000_s1039" type="#_x0000_t202" style="position:absolute;left:0;text-align:left;margin-left:140.15pt;margin-top:23.5pt;width:53.95pt;height:4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" filled="f" stroked="f" strokeweight=".5pt">
              <v:textbox inset="0,0,0,0">
                <w:txbxContent>
                  <w:p w:rsidR="00EE7259" w:rsidRPr="00E71F47" w:rsidRDefault="00C4642B" w:rsidP="005C5C15">
                    <w:pPr>
                      <w:pStyle w:val="Icontext"/>
                    </w:pPr>
                    <w:r w:rsidRPr="00E71F47">
                      <w:t>Familiäre</w:t>
                    </w:r>
                    <w:r w:rsidR="00EE7259" w:rsidRPr="00E71F47">
                      <w:t xml:space="preserve"> Atm</w:t>
                    </w:r>
                    <w:r w:rsidR="00EE7259" w:rsidRPr="00E71F47">
                      <w:t>o</w:t>
                    </w:r>
                    <w:r w:rsidR="00EE7259" w:rsidRPr="00E71F47">
                      <w:t>sphäre</w:t>
                    </w:r>
                  </w:p>
                </w:txbxContent>
              </v:textbox>
            </v:shape>
          </w:pict>
        </mc:Fallback>
      </mc:AlternateContent>
    </w:r>
    <w:r w:rsidR="00104FDF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EC069C" wp14:editId="7FC65C4B">
              <wp:simplePos x="0" y="0"/>
              <wp:positionH relativeFrom="column">
                <wp:posOffset>913765</wp:posOffset>
              </wp:positionH>
              <wp:positionV relativeFrom="paragraph">
                <wp:posOffset>296545</wp:posOffset>
              </wp:positionV>
              <wp:extent cx="685800" cy="337185"/>
              <wp:effectExtent l="0" t="0" r="0" b="5715"/>
              <wp:wrapNone/>
              <wp:docPr id="73" name="Textfeld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337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 xml:space="preserve">Systematische </w:t>
                          </w:r>
                          <w:r w:rsidR="00C4642B" w:rsidRPr="00E71F47">
                            <w:t>Schulungen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3" o:spid="_x0000_s1040" type="#_x0000_t202" style="position:absolute;left:0;text-align:left;margin-left:71.95pt;margin-top:23.35pt;width:54pt;height:26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 xml:space="preserve">Systematische </w:t>
                    </w:r>
                    <w:r w:rsidR="00C4642B" w:rsidRPr="00E71F47">
                      <w:t>Schulungen</w:t>
                    </w:r>
                  </w:p>
                </w:txbxContent>
              </v:textbox>
            </v:shape>
          </w:pict>
        </mc:Fallback>
      </mc:AlternateContent>
    </w:r>
    <w:r w:rsidR="0098088D"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51C7F57" wp14:editId="014DEA80">
              <wp:simplePos x="0" y="0"/>
              <wp:positionH relativeFrom="column">
                <wp:posOffset>-635</wp:posOffset>
              </wp:positionH>
              <wp:positionV relativeFrom="paragraph">
                <wp:posOffset>296024</wp:posOffset>
              </wp:positionV>
              <wp:extent cx="687070" cy="226695"/>
              <wp:effectExtent l="0" t="0" r="0" b="1905"/>
              <wp:wrapNone/>
              <wp:docPr id="70" name="Textfeld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070" cy="226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E71F47" w:rsidRDefault="00EE7259" w:rsidP="005C5C15">
                          <w:pPr>
                            <w:pStyle w:val="Icontext"/>
                          </w:pPr>
                          <w:r w:rsidRPr="00E71F47">
                            <w:t>Karrierechancen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70" o:spid="_x0000_s1041" type="#_x0000_t202" style="position:absolute;left:0;text-align:left;margin-left:-.05pt;margin-top:23.3pt;width:54.1pt;height:1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" filled="f" stroked="f" strokeweight=".5pt">
              <v:textbox inset="0,0,0,0">
                <w:txbxContent>
                  <w:p w:rsidR="00EE7259" w:rsidRPr="00E71F47" w:rsidRDefault="00EE7259" w:rsidP="005C5C15">
                    <w:pPr>
                      <w:pStyle w:val="Icontext"/>
                    </w:pPr>
                    <w:r w:rsidRPr="00E71F47">
                      <w:t>Karrierechancen</w:t>
                    </w:r>
                  </w:p>
                </w:txbxContent>
              </v:textbox>
            </v:shape>
          </w:pict>
        </mc:Fallback>
      </mc:AlternateContent>
    </w:r>
    <w:r w:rsidR="0098088D" w:rsidRPr="00913FAD"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534F7D2A" wp14:editId="2B819BB3">
          <wp:simplePos x="0" y="0"/>
          <wp:positionH relativeFrom="column">
            <wp:posOffset>3537585</wp:posOffset>
          </wp:positionH>
          <wp:positionV relativeFrom="paragraph">
            <wp:posOffset>29574</wp:posOffset>
          </wp:positionV>
          <wp:extent cx="246380" cy="215265"/>
          <wp:effectExtent l="0" t="0" r="127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C:\Users\tvatteroth\Desktop\stelle\g10062.pn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380" cy="21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88D" w:rsidRPr="00913FAD">
      <w:rPr>
        <w:noProof/>
        <w:lang w:eastAsia="de-DE"/>
      </w:rPr>
      <w:drawing>
        <wp:anchor distT="0" distB="0" distL="114300" distR="114300" simplePos="0" relativeHeight="251688960" behindDoc="1" locked="0" layoutInCell="1" allowOverlap="1" wp14:anchorId="550A1698" wp14:editId="7F119BD5">
          <wp:simplePos x="0" y="0"/>
          <wp:positionH relativeFrom="column">
            <wp:posOffset>1129665</wp:posOffset>
          </wp:positionH>
          <wp:positionV relativeFrom="paragraph">
            <wp:posOffset>27305</wp:posOffset>
          </wp:positionV>
          <wp:extent cx="258445" cy="217805"/>
          <wp:effectExtent l="0" t="0" r="8255" b="0"/>
          <wp:wrapNone/>
          <wp:docPr id="39" name="Grafik 39" descr="C:\Users\tvatteroth\Desktop\stelle\g1009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tvatteroth\Desktop\stelle\g10093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88D" w:rsidRPr="00913FAD">
      <w:rPr>
        <w:noProof/>
        <w:lang w:eastAsia="de-DE"/>
      </w:rPr>
      <w:drawing>
        <wp:anchor distT="0" distB="0" distL="114300" distR="114300" simplePos="0" relativeHeight="251687936" behindDoc="1" locked="0" layoutInCell="1" allowOverlap="1" wp14:anchorId="0E75B96E" wp14:editId="5557760B">
          <wp:simplePos x="0" y="0"/>
          <wp:positionH relativeFrom="column">
            <wp:posOffset>2017824</wp:posOffset>
          </wp:positionH>
          <wp:positionV relativeFrom="paragraph">
            <wp:posOffset>26035</wp:posOffset>
          </wp:positionV>
          <wp:extent cx="200660" cy="217805"/>
          <wp:effectExtent l="0" t="0" r="8890" b="0"/>
          <wp:wrapNone/>
          <wp:docPr id="38" name="Grafik 38" descr="C:\Users\tvatteroth\Desktop\stelle\g1008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C:\Users\tvatteroth\Desktop\stelle\g10086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660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E7259" w:rsidRPr="00D64D2B" w:rsidRDefault="00D90A65" w:rsidP="00D64D2B">
    <w:r w:rsidRPr="00913FAD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D7B7FFA" wp14:editId="75E96F16">
          <wp:simplePos x="0" y="0"/>
          <wp:positionH relativeFrom="column">
            <wp:posOffset>88900</wp:posOffset>
          </wp:positionH>
          <wp:positionV relativeFrom="paragraph">
            <wp:posOffset>912495</wp:posOffset>
          </wp:positionV>
          <wp:extent cx="556260" cy="358140"/>
          <wp:effectExtent l="0" t="0" r="0" b="3810"/>
          <wp:wrapNone/>
          <wp:docPr id="40" name="Grafik 40" descr="C:\Users\tvatteroth\Desktop\stelle\path899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tvatteroth\Desktop\stelle\path8990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D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5793F5" wp14:editId="15D3E650">
              <wp:simplePos x="0" y="0"/>
              <wp:positionH relativeFrom="column">
                <wp:posOffset>781050</wp:posOffset>
              </wp:positionH>
              <wp:positionV relativeFrom="paragraph">
                <wp:posOffset>773137</wp:posOffset>
              </wp:positionV>
              <wp:extent cx="4176395" cy="650875"/>
              <wp:effectExtent l="0" t="0" r="0" b="0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6395" cy="650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E7259" w:rsidRPr="001B4BD2" w:rsidRDefault="00EE7259" w:rsidP="000E004B">
                          <w:pPr>
                            <w:pStyle w:val="FooterAdresse1"/>
                          </w:pPr>
                          <w:proofErr w:type="spellStart"/>
                          <w:r w:rsidRPr="001B4BD2">
                            <w:t>QuinScape</w:t>
                          </w:r>
                          <w:proofErr w:type="spellEnd"/>
                          <w:r w:rsidRPr="001B4BD2">
                            <w:t xml:space="preserve"> GmbH – </w:t>
                          </w:r>
                          <w:proofErr w:type="spellStart"/>
                          <w:r w:rsidRPr="001B4BD2">
                            <w:t>Wittekindstraße</w:t>
                          </w:r>
                          <w:proofErr w:type="spellEnd"/>
                          <w:r w:rsidRPr="001B4BD2">
                            <w:t xml:space="preserve"> 30 – 44139 Dortmund – quinscape.de</w:t>
                          </w:r>
                        </w:p>
                        <w:p w:rsidR="00EE7259" w:rsidRPr="001B4BD2" w:rsidRDefault="00B415E9" w:rsidP="000E004B">
                          <w:pPr>
                            <w:pStyle w:val="FooterAdresse2"/>
                          </w:pPr>
                          <w:r>
                            <w:t>Bewerben Sie sich</w:t>
                          </w:r>
                          <w:r w:rsidR="00EE7259" w:rsidRPr="001B4BD2">
                            <w:t xml:space="preserve"> jetzt unter: meinezukunft@quinscape.de</w:t>
                          </w:r>
                        </w:p>
                        <w:p w:rsidR="00EE7259" w:rsidRPr="001B4BD2" w:rsidRDefault="00EE7259" w:rsidP="000E004B">
                          <w:pPr>
                            <w:pStyle w:val="FooterAdresse3"/>
                          </w:pPr>
                          <w:r w:rsidRPr="001B4BD2">
                            <w:t>(Bitte senden Sie</w:t>
                          </w:r>
                          <w:r w:rsidR="005E34E2">
                            <w:t xml:space="preserve"> uns Ihre</w:t>
                          </w:r>
                          <w:r w:rsidRPr="001B4BD2">
                            <w:t xml:space="preserve"> Unterlagen als PDF zu)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8" o:spid="_x0000_s1042" type="#_x0000_t202" style="position:absolute;margin-left:61.5pt;margin-top:60.9pt;width:328.85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" filled="f" stroked="f" strokeweight=".5pt">
              <v:textbox>
                <w:txbxContent>
                  <w:p w:rsidR="00EE7259" w:rsidRPr="001B4BD2" w:rsidRDefault="00EE7259" w:rsidP="000E004B">
                    <w:pPr>
                      <w:pStyle w:val="FooterAdresse1"/>
                    </w:pPr>
                    <w:r w:rsidRPr="001B4BD2">
                      <w:t xml:space="preserve">QuinScape GmbH – </w:t>
                    </w:r>
                    <w:proofErr w:type="spellStart"/>
                    <w:r w:rsidRPr="001B4BD2">
                      <w:t>Wittekindstraße</w:t>
                    </w:r>
                    <w:proofErr w:type="spellEnd"/>
                    <w:r w:rsidRPr="001B4BD2">
                      <w:t xml:space="preserve"> 30 – 44139 Dortmund – quinscape.de</w:t>
                    </w:r>
                  </w:p>
                  <w:p w:rsidR="00EE7259" w:rsidRPr="001B4BD2" w:rsidRDefault="00B415E9" w:rsidP="000E004B">
                    <w:pPr>
                      <w:pStyle w:val="FooterAdresse2"/>
                    </w:pPr>
                    <w:r>
                      <w:t>Bewerben Sie sich</w:t>
                    </w:r>
                    <w:r w:rsidR="00EE7259" w:rsidRPr="001B4BD2">
                      <w:t xml:space="preserve"> jetzt unter: meinezukunft@quinscape.de</w:t>
                    </w:r>
                  </w:p>
                  <w:p w:rsidR="00EE7259" w:rsidRPr="001B4BD2" w:rsidRDefault="00EE7259" w:rsidP="000E004B">
                    <w:pPr>
                      <w:pStyle w:val="FooterAdresse3"/>
                    </w:pPr>
                    <w:r w:rsidRPr="001B4BD2">
                      <w:t>(Bitte senden Sie</w:t>
                    </w:r>
                    <w:r w:rsidR="005E34E2">
                      <w:t xml:space="preserve"> uns Ihre</w:t>
                    </w:r>
                    <w:r w:rsidRPr="001B4BD2">
                      <w:t xml:space="preserve"> Unterlagen als PDF zu)</w:t>
                    </w:r>
                  </w:p>
                </w:txbxContent>
              </v:textbox>
            </v:shape>
          </w:pict>
        </mc:Fallback>
      </mc:AlternateContent>
    </w:r>
    <w:r w:rsidR="0076660C" w:rsidRPr="00D64D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7D374966" wp14:editId="4D07D30D">
              <wp:simplePos x="0" y="0"/>
              <wp:positionH relativeFrom="column">
                <wp:posOffset>4445</wp:posOffset>
              </wp:positionH>
              <wp:positionV relativeFrom="page">
                <wp:posOffset>9482162</wp:posOffset>
              </wp:positionV>
              <wp:extent cx="4767580" cy="0"/>
              <wp:effectExtent l="0" t="0" r="13970" b="19050"/>
              <wp:wrapNone/>
              <wp:docPr id="94" name="Gerade Verbindung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6758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</wp:anchor>
          </w:drawing>
        </mc:Choice>
        <mc:Fallback>
          <w:pict>
            <v:line id="Gerade Verbindung 94" o:spid="_x0000_s1026" style="position:absolute;z-index:-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page" from=".35pt,746.65pt" to="375.7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" strokecolor="#4a7ebb" strokeweight="1pt">
              <w10:wrap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529" w:rsidRDefault="00CC6529" w:rsidP="000D2DCD">
      <w:r>
        <w:separator/>
      </w:r>
    </w:p>
  </w:footnote>
  <w:footnote w:type="continuationSeparator" w:id="0">
    <w:p w:rsidR="00CC6529" w:rsidRDefault="00CC6529" w:rsidP="000D2D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42EA" w:rsidRPr="00D64D2B" w:rsidRDefault="001917D2" w:rsidP="00D64D2B">
    <w:r w:rsidRPr="00913FAD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ED00B30" wp14:editId="2E49E5CA">
              <wp:simplePos x="0" y="0"/>
              <wp:positionH relativeFrom="column">
                <wp:posOffset>1640205</wp:posOffset>
              </wp:positionH>
              <wp:positionV relativeFrom="paragraph">
                <wp:posOffset>645160</wp:posOffset>
              </wp:positionV>
              <wp:extent cx="3879215" cy="1123950"/>
              <wp:effectExtent l="0" t="0" r="0" b="0"/>
              <wp:wrapNone/>
              <wp:docPr id="96" name="Textfeld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9215" cy="1123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0B0F" w:rsidRPr="00A40B0F" w:rsidRDefault="00A40B0F" w:rsidP="00A40B0F">
                          <w:pPr>
                            <w:pStyle w:val="Headerlinks"/>
                          </w:pPr>
                          <w:r w:rsidRPr="00A40B0F">
                            <w:t>Sie begeistern sich für die Arbeit mit großen Datenme</w:t>
                          </w:r>
                          <w:r w:rsidRPr="00A40B0F">
                            <w:t>n</w:t>
                          </w:r>
                          <w:r w:rsidRPr="00A40B0F">
                            <w:t>gen?</w:t>
                          </w:r>
                        </w:p>
                        <w:p w:rsidR="00A40B0F" w:rsidRPr="00A40B0F" w:rsidRDefault="00A40B0F" w:rsidP="00A40B0F">
                          <w:pPr>
                            <w:pStyle w:val="Headerlinks"/>
                          </w:pPr>
                        </w:p>
                        <w:p w:rsidR="005B42EA" w:rsidRPr="00617AF3" w:rsidRDefault="00A40B0F" w:rsidP="00A40B0F">
                          <w:pPr>
                            <w:pStyle w:val="Headerlinks"/>
                          </w:pPr>
                          <w:r w:rsidRPr="00A40B0F">
                            <w:t>Sie haben Freude an der Integration komplexer Systeme?</w:t>
                          </w:r>
                        </w:p>
                        <w:p w:rsidR="00617AF3" w:rsidRPr="00617AF3" w:rsidRDefault="00617AF3" w:rsidP="00617AF3">
                          <w:pPr>
                            <w:pStyle w:val="Headerlink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6" o:spid="_x0000_s1026" type="#_x0000_t202" style="position:absolute;margin-left:129.15pt;margin-top:50.8pt;width:305.45pt;height:8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" filled="f" stroked="f" strokeweight=".5pt">
              <v:textbox>
                <w:txbxContent>
                  <w:p w:rsidR="00A40B0F" w:rsidRPr="00A40B0F" w:rsidRDefault="00A40B0F" w:rsidP="00A40B0F">
                    <w:pPr>
                      <w:pStyle w:val="Headerlinks"/>
                    </w:pPr>
                    <w:r w:rsidRPr="00A40B0F">
                      <w:t>Sie begeistern sich für die Arbeit mit großen Datenme</w:t>
                    </w:r>
                    <w:r w:rsidRPr="00A40B0F">
                      <w:t>n</w:t>
                    </w:r>
                    <w:r w:rsidRPr="00A40B0F">
                      <w:t>gen?</w:t>
                    </w:r>
                  </w:p>
                  <w:p w:rsidR="00A40B0F" w:rsidRPr="00A40B0F" w:rsidRDefault="00A40B0F" w:rsidP="00A40B0F">
                    <w:pPr>
                      <w:pStyle w:val="Headerlinks"/>
                    </w:pPr>
                  </w:p>
                  <w:p w:rsidR="005B42EA" w:rsidRPr="00617AF3" w:rsidRDefault="00A40B0F" w:rsidP="00A40B0F">
                    <w:pPr>
                      <w:pStyle w:val="Headerlinks"/>
                    </w:pPr>
                    <w:r w:rsidRPr="00A40B0F">
                      <w:t>Sie haben Freude an der Integration komplexer Systeme?</w:t>
                    </w:r>
                  </w:p>
                  <w:p w:rsidR="00617AF3" w:rsidRPr="00617AF3" w:rsidRDefault="00617AF3" w:rsidP="00617AF3">
                    <w:pPr>
                      <w:pStyle w:val="Headerlinks"/>
                    </w:pPr>
                  </w:p>
                </w:txbxContent>
              </v:textbox>
            </v:shape>
          </w:pict>
        </mc:Fallback>
      </mc:AlternateContent>
    </w:r>
    <w:r w:rsidRPr="00D64D2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4013672" wp14:editId="1D9298DF">
              <wp:simplePos x="0" y="0"/>
              <wp:positionH relativeFrom="column">
                <wp:posOffset>2169795</wp:posOffset>
              </wp:positionH>
              <wp:positionV relativeFrom="paragraph">
                <wp:posOffset>1764665</wp:posOffset>
              </wp:positionV>
              <wp:extent cx="3356610" cy="334645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6610" cy="3346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917D2" w:rsidRDefault="001917D2" w:rsidP="001917D2">
                          <w:pPr>
                            <w:pStyle w:val="Headerrechts"/>
                          </w:pPr>
                          <w:r>
                            <w:t>… dann freuen wir uns sehr auf Ihre Bewerbung 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3" o:spid="_x0000_s1027" type="#_x0000_t202" style="position:absolute;margin-left:170.85pt;margin-top:138.95pt;width:264.3pt;height:26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" filled="f" stroked="f" strokeweight=".5pt">
              <v:textbox>
                <w:txbxContent>
                  <w:p w:rsidR="001917D2" w:rsidRDefault="001917D2" w:rsidP="001917D2">
                    <w:pPr>
                      <w:pStyle w:val="Headerrechts"/>
                    </w:pPr>
                    <w:r>
                      <w:t>… dann freuen wir uns sehr auf Ihre Bewerbung als</w:t>
                    </w:r>
                  </w:p>
                </w:txbxContent>
              </v:textbox>
            </v:shape>
          </w:pict>
        </mc:Fallback>
      </mc:AlternateContent>
    </w:r>
    <w:r w:rsidR="00DF0FC2" w:rsidRPr="00D64D2B">
      <w:rPr>
        <w:noProof/>
        <w:lang w:eastAsia="de-DE"/>
      </w:rPr>
      <w:drawing>
        <wp:anchor distT="0" distB="0" distL="114300" distR="114300" simplePos="0" relativeHeight="251700224" behindDoc="0" locked="0" layoutInCell="1" allowOverlap="1" wp14:anchorId="1BFF543E" wp14:editId="2D4F8EF7">
          <wp:simplePos x="0" y="0"/>
          <wp:positionH relativeFrom="column">
            <wp:posOffset>1335405</wp:posOffset>
          </wp:positionH>
          <wp:positionV relativeFrom="paragraph">
            <wp:posOffset>756920</wp:posOffset>
          </wp:positionV>
          <wp:extent cx="271780" cy="262255"/>
          <wp:effectExtent l="0" t="0" r="0" b="4445"/>
          <wp:wrapNone/>
          <wp:docPr id="99" name="Grafik 99" descr="C:\Users\tvatteroth\Desktop\stelle\path116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tvatteroth\Desktop\stelle\path1163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0FC2" w:rsidRPr="00D64D2B">
      <w:rPr>
        <w:noProof/>
        <w:lang w:eastAsia="de-DE"/>
      </w:rPr>
      <w:drawing>
        <wp:anchor distT="0" distB="0" distL="114300" distR="114300" simplePos="0" relativeHeight="251701248" behindDoc="0" locked="0" layoutInCell="1" allowOverlap="1" wp14:anchorId="602C554C" wp14:editId="1FD12DF6">
          <wp:simplePos x="0" y="0"/>
          <wp:positionH relativeFrom="column">
            <wp:posOffset>1334770</wp:posOffset>
          </wp:positionH>
          <wp:positionV relativeFrom="paragraph">
            <wp:posOffset>1199515</wp:posOffset>
          </wp:positionV>
          <wp:extent cx="271780" cy="262255"/>
          <wp:effectExtent l="0" t="0" r="0" b="4445"/>
          <wp:wrapNone/>
          <wp:docPr id="100" name="Grafik 100" descr="C:\Users\tvatteroth\Desktop\stelle\path116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C:\Users\tvatteroth\Desktop\stelle\path1163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8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8A0" w:rsidRPr="00D64D2B">
      <w:rPr>
        <w:noProof/>
        <w:lang w:eastAsia="de-DE"/>
      </w:rPr>
      <w:drawing>
        <wp:anchor distT="0" distB="0" distL="114300" distR="114300" simplePos="0" relativeHeight="251698176" behindDoc="1" locked="0" layoutInCell="1" allowOverlap="1" wp14:anchorId="36DCF8AE" wp14:editId="563CFB88">
          <wp:simplePos x="0" y="0"/>
          <wp:positionH relativeFrom="page">
            <wp:posOffset>5285</wp:posOffset>
          </wp:positionH>
          <wp:positionV relativeFrom="page">
            <wp:posOffset>0</wp:posOffset>
          </wp:positionV>
          <wp:extent cx="7558335" cy="3302255"/>
          <wp:effectExtent l="0" t="0" r="508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tvatteroth\Desktop\stelle\g1004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7751" cy="33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1.8pt;height:16.8pt;visibility:visible;mso-wrap-style:square" o:bullet="t">
        <v:imagedata r:id="rId1" o:title="path8214"/>
      </v:shape>
    </w:pict>
  </w:numPicBullet>
  <w:abstractNum w:abstractNumId="0">
    <w:nsid w:val="0B93305C"/>
    <w:multiLevelType w:val="multilevel"/>
    <w:tmpl w:val="8E469C16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4AB0EEF"/>
    <w:multiLevelType w:val="multilevel"/>
    <w:tmpl w:val="DCE498C8"/>
    <w:lvl w:ilvl="0">
      <w:start w:val="1"/>
      <w:numFmt w:val="decimal"/>
      <w:pStyle w:val="Aufzhlungberschrift1"/>
      <w:lvlText w:val="%1."/>
      <w:lvlJc w:val="left"/>
      <w:pPr>
        <w:ind w:left="360" w:hanging="360"/>
      </w:pPr>
    </w:lvl>
    <w:lvl w:ilvl="1">
      <w:start w:val="1"/>
      <w:numFmt w:val="decimal"/>
      <w:pStyle w:val="Aufzhlungberschrift2"/>
      <w:lvlText w:val="%1.%2."/>
      <w:lvlJc w:val="left"/>
      <w:pPr>
        <w:ind w:left="792" w:hanging="432"/>
      </w:pPr>
    </w:lvl>
    <w:lvl w:ilvl="2">
      <w:start w:val="1"/>
      <w:numFmt w:val="decimal"/>
      <w:pStyle w:val="Aufzhlung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2093699"/>
    <w:multiLevelType w:val="hybridMultilevel"/>
    <w:tmpl w:val="AF2A62C2"/>
    <w:lvl w:ilvl="0" w:tplc="0CBAB8C2">
      <w:start w:val="1"/>
      <w:numFmt w:val="bullet"/>
      <w:pStyle w:val="Profil"/>
      <w:lvlText w:val=""/>
      <w:lvlJc w:val="left"/>
      <w:pPr>
        <w:ind w:left="720" w:hanging="360"/>
      </w:pPr>
      <w:rPr>
        <w:rFonts w:ascii="Symbol" w:hAnsi="Symbol" w:hint="default"/>
        <w:color w:val="0220B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81DDF"/>
    <w:multiLevelType w:val="hybridMultilevel"/>
    <w:tmpl w:val="31563526"/>
    <w:lvl w:ilvl="0" w:tplc="61E028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6A12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368D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ACB6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66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3280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1409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E669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00C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5192139A"/>
    <w:multiLevelType w:val="multilevel"/>
    <w:tmpl w:val="8E469C1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4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formatting="1" w:enforcement="1"/>
  <w:styleLockTheme/>
  <w:styleLockQFSet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B0F"/>
    <w:rsid w:val="000201DF"/>
    <w:rsid w:val="00046491"/>
    <w:rsid w:val="000A2138"/>
    <w:rsid w:val="000A3E41"/>
    <w:rsid w:val="000D2DCD"/>
    <w:rsid w:val="000E004B"/>
    <w:rsid w:val="001014FB"/>
    <w:rsid w:val="00104FDF"/>
    <w:rsid w:val="00114C81"/>
    <w:rsid w:val="001176C5"/>
    <w:rsid w:val="00166307"/>
    <w:rsid w:val="001917D2"/>
    <w:rsid w:val="001B4BD2"/>
    <w:rsid w:val="001F3684"/>
    <w:rsid w:val="00234627"/>
    <w:rsid w:val="00237FE0"/>
    <w:rsid w:val="002A27C5"/>
    <w:rsid w:val="002B270D"/>
    <w:rsid w:val="002D1D00"/>
    <w:rsid w:val="0033126C"/>
    <w:rsid w:val="00350352"/>
    <w:rsid w:val="00391D6A"/>
    <w:rsid w:val="003A010D"/>
    <w:rsid w:val="003A783D"/>
    <w:rsid w:val="003D1ECA"/>
    <w:rsid w:val="00415BAC"/>
    <w:rsid w:val="00425CD6"/>
    <w:rsid w:val="00461204"/>
    <w:rsid w:val="004C4BB3"/>
    <w:rsid w:val="004F2617"/>
    <w:rsid w:val="00555F8B"/>
    <w:rsid w:val="00562039"/>
    <w:rsid w:val="00571930"/>
    <w:rsid w:val="00575AEC"/>
    <w:rsid w:val="005859D3"/>
    <w:rsid w:val="005B2593"/>
    <w:rsid w:val="005B25D5"/>
    <w:rsid w:val="005B42EA"/>
    <w:rsid w:val="005C2DCD"/>
    <w:rsid w:val="005C5C15"/>
    <w:rsid w:val="005E2F8F"/>
    <w:rsid w:val="005E34E2"/>
    <w:rsid w:val="00603742"/>
    <w:rsid w:val="00617AF3"/>
    <w:rsid w:val="00645A18"/>
    <w:rsid w:val="006530C7"/>
    <w:rsid w:val="006573A1"/>
    <w:rsid w:val="006707A3"/>
    <w:rsid w:val="00676765"/>
    <w:rsid w:val="006D35AD"/>
    <w:rsid w:val="006D6A3E"/>
    <w:rsid w:val="006F75A7"/>
    <w:rsid w:val="0076660C"/>
    <w:rsid w:val="00786281"/>
    <w:rsid w:val="007A4109"/>
    <w:rsid w:val="007C2179"/>
    <w:rsid w:val="007E363C"/>
    <w:rsid w:val="007F607F"/>
    <w:rsid w:val="008013F8"/>
    <w:rsid w:val="00834CB3"/>
    <w:rsid w:val="008B19B8"/>
    <w:rsid w:val="008C115C"/>
    <w:rsid w:val="008E0DE2"/>
    <w:rsid w:val="00913FAD"/>
    <w:rsid w:val="00920814"/>
    <w:rsid w:val="00920E9E"/>
    <w:rsid w:val="00923F59"/>
    <w:rsid w:val="00954CE9"/>
    <w:rsid w:val="0098088D"/>
    <w:rsid w:val="009A0C40"/>
    <w:rsid w:val="009D0E28"/>
    <w:rsid w:val="009E4906"/>
    <w:rsid w:val="009E5513"/>
    <w:rsid w:val="00A40B0F"/>
    <w:rsid w:val="00A66C19"/>
    <w:rsid w:val="00A713C4"/>
    <w:rsid w:val="00B2072F"/>
    <w:rsid w:val="00B35D80"/>
    <w:rsid w:val="00B415E9"/>
    <w:rsid w:val="00B47F72"/>
    <w:rsid w:val="00B96E2F"/>
    <w:rsid w:val="00BA6667"/>
    <w:rsid w:val="00BC460F"/>
    <w:rsid w:val="00C00FBE"/>
    <w:rsid w:val="00C21A6A"/>
    <w:rsid w:val="00C30958"/>
    <w:rsid w:val="00C4642B"/>
    <w:rsid w:val="00C72F9F"/>
    <w:rsid w:val="00CA35F3"/>
    <w:rsid w:val="00CB268B"/>
    <w:rsid w:val="00CC18F6"/>
    <w:rsid w:val="00CC6529"/>
    <w:rsid w:val="00CD49C2"/>
    <w:rsid w:val="00CF5E5C"/>
    <w:rsid w:val="00D055EE"/>
    <w:rsid w:val="00D33803"/>
    <w:rsid w:val="00D57C0F"/>
    <w:rsid w:val="00D64D2B"/>
    <w:rsid w:val="00D85858"/>
    <w:rsid w:val="00D90A65"/>
    <w:rsid w:val="00DB2CA3"/>
    <w:rsid w:val="00DD35F1"/>
    <w:rsid w:val="00DF0FC2"/>
    <w:rsid w:val="00E27484"/>
    <w:rsid w:val="00E34B19"/>
    <w:rsid w:val="00E71F47"/>
    <w:rsid w:val="00EC197F"/>
    <w:rsid w:val="00EC5939"/>
    <w:rsid w:val="00ED62DD"/>
    <w:rsid w:val="00EE7259"/>
    <w:rsid w:val="00F13664"/>
    <w:rsid w:val="00F321F3"/>
    <w:rsid w:val="00F4028D"/>
    <w:rsid w:val="00F528BD"/>
    <w:rsid w:val="00F52E6C"/>
    <w:rsid w:val="00F634C9"/>
    <w:rsid w:val="00F658A0"/>
    <w:rsid w:val="00F94CA6"/>
    <w:rsid w:val="00FD39F1"/>
    <w:rsid w:val="00FE4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kern w:val="2"/>
        <w:sz w:val="24"/>
        <w:szCs w:val="24"/>
        <w:lang w:val="de-DE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0" w:unhideWhenUsed="0" w:qFormat="1"/>
    <w:lsdException w:name="heading 2" w:locked="0" w:uiPriority="0"/>
    <w:lsdException w:name="heading 3" w:locked="0" w:uiPriority="0"/>
    <w:lsdException w:name="heading 4" w:locked="0" w:uiPriority="0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/>
    <w:lsdException w:name="Title" w:locked="0" w:semiHidden="0" w:uiPriority="0" w:unhideWhenUsed="0" w:qFormat="1"/>
    <w:lsdException w:name="Default Paragraph Font" w:locked="0" w:uiPriority="1"/>
    <w:lsdException w:name="Body Text" w:locked="0" w:uiPriority="0" w:qFormat="1"/>
    <w:lsdException w:name="Subtitle" w:semiHidden="0" w:uiPriority="11" w:unhideWhenUsed="0"/>
    <w:lsdException w:name="Hyperlink" w:locked="0"/>
    <w:lsdException w:name="Strong" w:locked="0" w:semiHidden="0" w:uiPriority="22" w:unhideWhenUsed="0" w:qFormat="1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C21A6A"/>
    <w:rPr>
      <w:rFonts w:ascii="Roboto" w:hAnsi="Roboto"/>
    </w:rPr>
  </w:style>
  <w:style w:type="paragraph" w:styleId="berschrift1">
    <w:name w:val="heading 1"/>
    <w:basedOn w:val="Standard"/>
    <w:next w:val="Textkrper"/>
    <w:link w:val="berschrift1Zchn"/>
    <w:qFormat/>
    <w:rsid w:val="004C4BB3"/>
    <w:pPr>
      <w:keepNext/>
      <w:numPr>
        <w:numId w:val="1"/>
      </w:numPr>
      <w:spacing w:before="200" w:after="200"/>
      <w:jc w:val="both"/>
      <w:outlineLvl w:val="0"/>
    </w:pPr>
    <w:rPr>
      <w:b/>
      <w:bCs/>
      <w:color w:val="0220B1"/>
      <w:szCs w:val="36"/>
    </w:rPr>
  </w:style>
  <w:style w:type="paragraph" w:styleId="berschrift2">
    <w:name w:val="heading 2"/>
    <w:basedOn w:val="Standard"/>
    <w:next w:val="Textkrper"/>
    <w:link w:val="berschrift2Zchn"/>
    <w:locked/>
    <w:rsid w:val="00C21A6A"/>
    <w:pPr>
      <w:keepNext/>
      <w:numPr>
        <w:ilvl w:val="1"/>
        <w:numId w:val="1"/>
      </w:numPr>
      <w:spacing w:before="300" w:after="60"/>
      <w:jc w:val="both"/>
      <w:outlineLvl w:val="1"/>
    </w:pPr>
    <w:rPr>
      <w:rFonts w:ascii="Arial" w:hAnsi="Arial"/>
      <w:b/>
      <w:bCs/>
      <w:color w:val="222222"/>
      <w:sz w:val="28"/>
      <w:szCs w:val="32"/>
    </w:rPr>
  </w:style>
  <w:style w:type="paragraph" w:styleId="berschrift3">
    <w:name w:val="heading 3"/>
    <w:basedOn w:val="Standard"/>
    <w:next w:val="Textkrper"/>
    <w:link w:val="berschrift3Zchn"/>
    <w:locked/>
    <w:rsid w:val="00C21A6A"/>
    <w:pPr>
      <w:keepNext/>
      <w:spacing w:before="300" w:after="60"/>
      <w:jc w:val="both"/>
      <w:outlineLvl w:val="2"/>
    </w:pPr>
    <w:rPr>
      <w:rFonts w:ascii="Arial" w:hAnsi="Arial"/>
      <w:b/>
      <w:bCs/>
      <w:color w:val="222222"/>
      <w:sz w:val="20"/>
      <w:szCs w:val="28"/>
    </w:rPr>
  </w:style>
  <w:style w:type="paragraph" w:styleId="berschrift4">
    <w:name w:val="heading 4"/>
    <w:basedOn w:val="Standard"/>
    <w:next w:val="Textkrper"/>
    <w:link w:val="berschrift4Zchn"/>
    <w:locked/>
    <w:rsid w:val="00562039"/>
    <w:pPr>
      <w:keepNext/>
      <w:numPr>
        <w:ilvl w:val="3"/>
        <w:numId w:val="1"/>
      </w:numPr>
      <w:spacing w:before="120" w:after="120" w:line="300" w:lineRule="auto"/>
      <w:jc w:val="both"/>
      <w:outlineLvl w:val="3"/>
    </w:pPr>
    <w:rPr>
      <w:rFonts w:ascii="Arial" w:hAnsi="Arial"/>
      <w:b/>
      <w:i/>
      <w:iCs/>
      <w:color w:val="222222"/>
      <w:szCs w:val="27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Rechnung">
    <w:name w:val="Rechnung"/>
    <w:basedOn w:val="NormaleTabelle"/>
    <w:uiPriority w:val="99"/>
    <w:locked/>
    <w:rsid w:val="00562039"/>
    <w:rPr>
      <w:rFonts w:ascii="Arial" w:hAnsi="Arial"/>
      <w:sz w:val="20"/>
      <w:lang w:eastAsia="zh-CN" w:bidi="hi-IN"/>
    </w:rPr>
    <w:tblPr/>
    <w:tcPr>
      <w:shd w:val="clear" w:color="auto" w:fill="auto"/>
    </w:tcPr>
  </w:style>
  <w:style w:type="paragraph" w:customStyle="1" w:styleId="Anschrift">
    <w:name w:val="Anschrift"/>
    <w:basedOn w:val="Standard"/>
    <w:link w:val="AnschriftZchn"/>
    <w:locked/>
    <w:rsid w:val="00562039"/>
    <w:rPr>
      <w:rFonts w:ascii="Arial" w:hAnsi="Arial"/>
      <w:color w:val="222222"/>
      <w:sz w:val="20"/>
    </w:rPr>
  </w:style>
  <w:style w:type="character" w:customStyle="1" w:styleId="AnschriftZchn">
    <w:name w:val="Anschrift Zchn"/>
    <w:basedOn w:val="Absatz-Standardschriftart"/>
    <w:link w:val="Anschrift"/>
    <w:rsid w:val="00562039"/>
    <w:rPr>
      <w:rFonts w:ascii="Arial" w:hAnsi="Arial"/>
      <w:color w:val="222222"/>
      <w:sz w:val="20"/>
    </w:rPr>
  </w:style>
  <w:style w:type="character" w:customStyle="1" w:styleId="Aufzhlungszeichen1">
    <w:name w:val="Aufzählungszeichen1"/>
    <w:locked/>
    <w:rsid w:val="00562039"/>
    <w:rPr>
      <w:rFonts w:ascii="OpenSymbol" w:eastAsia="OpenSymbol" w:hAnsi="OpenSymbol" w:cs="OpenSymbol"/>
    </w:rPr>
  </w:style>
  <w:style w:type="character" w:customStyle="1" w:styleId="berschrift1Zchn">
    <w:name w:val="Überschrift 1 Zchn"/>
    <w:basedOn w:val="Absatz-Standardschriftart"/>
    <w:link w:val="berschrift1"/>
    <w:rsid w:val="004C4BB3"/>
    <w:rPr>
      <w:rFonts w:ascii="Roboto" w:hAnsi="Roboto"/>
      <w:b/>
      <w:bCs/>
      <w:color w:val="0220B1"/>
      <w:szCs w:val="36"/>
    </w:rPr>
  </w:style>
  <w:style w:type="paragraph" w:styleId="Textkrper">
    <w:name w:val="Body Text"/>
    <w:basedOn w:val="Standard"/>
    <w:link w:val="TextkrperZchn"/>
    <w:qFormat/>
    <w:rsid w:val="004C4BB3"/>
    <w:pPr>
      <w:spacing w:line="288" w:lineRule="auto"/>
      <w:jc w:val="both"/>
    </w:pPr>
    <w:rPr>
      <w:color w:val="222222"/>
      <w:sz w:val="20"/>
    </w:rPr>
  </w:style>
  <w:style w:type="character" w:customStyle="1" w:styleId="TextkrperZchn">
    <w:name w:val="Textkörper Zchn"/>
    <w:basedOn w:val="Absatz-Standardschriftart"/>
    <w:link w:val="Textkrper"/>
    <w:rsid w:val="004C4BB3"/>
    <w:rPr>
      <w:rFonts w:ascii="Roboto" w:hAnsi="Roboto"/>
      <w:color w:val="222222"/>
      <w:sz w:val="20"/>
    </w:rPr>
  </w:style>
  <w:style w:type="paragraph" w:styleId="Titel">
    <w:name w:val="Title"/>
    <w:basedOn w:val="Standard"/>
    <w:next w:val="Textkrper"/>
    <w:link w:val="TitelZchn"/>
    <w:qFormat/>
    <w:rsid w:val="007A4109"/>
    <w:pPr>
      <w:keepNext/>
      <w:spacing w:before="100" w:after="300"/>
    </w:pPr>
    <w:rPr>
      <w:b/>
      <w:bCs/>
      <w:color w:val="0220B1"/>
      <w:sz w:val="52"/>
      <w:szCs w:val="56"/>
    </w:rPr>
  </w:style>
  <w:style w:type="character" w:customStyle="1" w:styleId="TitelZchn">
    <w:name w:val="Titel Zchn"/>
    <w:basedOn w:val="Absatz-Standardschriftart"/>
    <w:link w:val="Titel"/>
    <w:rsid w:val="007A4109"/>
    <w:rPr>
      <w:rFonts w:ascii="Roboto" w:hAnsi="Roboto"/>
      <w:b/>
      <w:bCs/>
      <w:color w:val="0220B1"/>
      <w:sz w:val="52"/>
      <w:szCs w:val="56"/>
    </w:rPr>
  </w:style>
  <w:style w:type="character" w:customStyle="1" w:styleId="berschrift2Zchn">
    <w:name w:val="Überschrift 2 Zchn"/>
    <w:basedOn w:val="Absatz-Standardschriftart"/>
    <w:link w:val="berschrift2"/>
    <w:rsid w:val="00C21A6A"/>
    <w:rPr>
      <w:rFonts w:ascii="Arial" w:hAnsi="Arial"/>
      <w:b/>
      <w:bCs/>
      <w:color w:val="222222"/>
      <w:sz w:val="28"/>
      <w:szCs w:val="32"/>
    </w:rPr>
  </w:style>
  <w:style w:type="character" w:customStyle="1" w:styleId="berschrift4Zchn">
    <w:name w:val="Überschrift 4 Zchn"/>
    <w:basedOn w:val="Absatz-Standardschriftart"/>
    <w:link w:val="berschrift4"/>
    <w:rsid w:val="00562039"/>
    <w:rPr>
      <w:rFonts w:ascii="Arial" w:hAnsi="Arial"/>
      <w:b/>
      <w:i/>
      <w:iCs/>
      <w:color w:val="222222"/>
      <w:szCs w:val="27"/>
      <w:lang w:eastAsia="zh-CN" w:bidi="hi-IN"/>
    </w:rPr>
  </w:style>
  <w:style w:type="paragraph" w:customStyle="1" w:styleId="Tabelleninhalt">
    <w:name w:val="Tabelleninhalt"/>
    <w:basedOn w:val="Standard"/>
    <w:locked/>
    <w:rsid w:val="00C21A6A"/>
    <w:pPr>
      <w:suppressLineNumbers/>
      <w:spacing w:line="300" w:lineRule="auto"/>
    </w:pPr>
    <w:rPr>
      <w:rFonts w:ascii="Arial" w:hAnsi="Arial"/>
      <w:color w:val="222222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575A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AE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locked/>
    <w:rsid w:val="000D2D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2DCD"/>
  </w:style>
  <w:style w:type="paragraph" w:styleId="Fuzeile">
    <w:name w:val="footer"/>
    <w:basedOn w:val="Standard"/>
    <w:link w:val="FuzeileZchn"/>
    <w:uiPriority w:val="99"/>
    <w:unhideWhenUsed/>
    <w:locked/>
    <w:rsid w:val="000D2D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2DCD"/>
  </w:style>
  <w:style w:type="paragraph" w:styleId="Listenabsatz">
    <w:name w:val="List Paragraph"/>
    <w:basedOn w:val="Standard"/>
    <w:uiPriority w:val="34"/>
    <w:locked/>
    <w:rsid w:val="00C21A6A"/>
    <w:pPr>
      <w:ind w:left="720"/>
      <w:contextualSpacing/>
    </w:pPr>
  </w:style>
  <w:style w:type="paragraph" w:customStyle="1" w:styleId="Aufzhlungberschrift1">
    <w:name w:val="Aufzählung Überschrift 1"/>
    <w:basedOn w:val="berschrift1"/>
    <w:link w:val="Aufzhlungberschrift1Zchn"/>
    <w:locked/>
    <w:rsid w:val="00C21A6A"/>
    <w:pPr>
      <w:numPr>
        <w:numId w:val="14"/>
      </w:numPr>
    </w:pPr>
  </w:style>
  <w:style w:type="character" w:customStyle="1" w:styleId="Aufzhlungberschrift1Zchn">
    <w:name w:val="Aufzählung Überschrift 1 Zchn"/>
    <w:basedOn w:val="berschrift1Zchn"/>
    <w:link w:val="Aufzhlungberschrift1"/>
    <w:rsid w:val="00C21A6A"/>
    <w:rPr>
      <w:rFonts w:ascii="Roboto" w:hAnsi="Roboto"/>
      <w:b/>
      <w:bCs/>
      <w:color w:val="0220B1"/>
      <w:szCs w:val="36"/>
    </w:rPr>
  </w:style>
  <w:style w:type="paragraph" w:customStyle="1" w:styleId="Aufzhlungberschrift2">
    <w:name w:val="Aufzählung Überschrift 2"/>
    <w:basedOn w:val="berschrift2"/>
    <w:link w:val="Aufzhlungberschrift2Zchn"/>
    <w:locked/>
    <w:rsid w:val="00C21A6A"/>
    <w:pPr>
      <w:numPr>
        <w:numId w:val="14"/>
      </w:numPr>
      <w:jc w:val="left"/>
    </w:pPr>
  </w:style>
  <w:style w:type="character" w:customStyle="1" w:styleId="Aufzhlungberschrift2Zchn">
    <w:name w:val="Aufzählung Überschrift 2 Zchn"/>
    <w:basedOn w:val="berschrift2Zchn"/>
    <w:link w:val="Aufzhlungberschrift2"/>
    <w:rsid w:val="00C21A6A"/>
    <w:rPr>
      <w:rFonts w:ascii="Arial" w:hAnsi="Arial"/>
      <w:b/>
      <w:bCs/>
      <w:color w:val="222222"/>
      <w:sz w:val="28"/>
      <w:szCs w:val="32"/>
    </w:rPr>
  </w:style>
  <w:style w:type="paragraph" w:customStyle="1" w:styleId="Aufzhlungberschrift3">
    <w:name w:val="Aufzählung Überschrift 3"/>
    <w:basedOn w:val="Aufzhlungberschrift2"/>
    <w:link w:val="Aufzhlungberschrift3Zchn"/>
    <w:locked/>
    <w:rsid w:val="00C21A6A"/>
    <w:pPr>
      <w:numPr>
        <w:ilvl w:val="2"/>
      </w:numPr>
    </w:pPr>
    <w:rPr>
      <w:sz w:val="20"/>
      <w:szCs w:val="20"/>
    </w:rPr>
  </w:style>
  <w:style w:type="character" w:customStyle="1" w:styleId="Aufzhlungberschrift3Zchn">
    <w:name w:val="Aufzählung Überschrift 3 Zchn"/>
    <w:basedOn w:val="berschrift3Zchn"/>
    <w:link w:val="Aufzhlungberschrift3"/>
    <w:rsid w:val="00C21A6A"/>
    <w:rPr>
      <w:rFonts w:ascii="Arial" w:hAnsi="Arial"/>
      <w:b/>
      <w:bCs/>
      <w:color w:val="222222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rsid w:val="00C21A6A"/>
    <w:rPr>
      <w:rFonts w:ascii="Arial" w:hAnsi="Arial"/>
      <w:b/>
      <w:bCs/>
      <w:color w:val="222222"/>
      <w:sz w:val="20"/>
      <w:szCs w:val="28"/>
    </w:rPr>
  </w:style>
  <w:style w:type="character" w:styleId="Fett">
    <w:name w:val="Strong"/>
    <w:uiPriority w:val="22"/>
    <w:qFormat/>
    <w:rsid w:val="004C4BB3"/>
    <w:rPr>
      <w:rFonts w:ascii="Roboto" w:hAnsi="Roboto"/>
      <w:b/>
      <w:bCs/>
      <w:i w:val="0"/>
      <w:color w:val="0220B1"/>
      <w:sz w:val="20"/>
    </w:rPr>
  </w:style>
  <w:style w:type="paragraph" w:customStyle="1" w:styleId="Profil">
    <w:name w:val="Profil"/>
    <w:basedOn w:val="Textkrper"/>
    <w:link w:val="ProfilZchn"/>
    <w:qFormat/>
    <w:rsid w:val="001B4BD2"/>
    <w:pPr>
      <w:numPr>
        <w:numId w:val="15"/>
      </w:numPr>
      <w:tabs>
        <w:tab w:val="left" w:pos="284"/>
      </w:tabs>
      <w:spacing w:after="100"/>
      <w:ind w:left="284" w:hanging="284"/>
      <w:jc w:val="left"/>
    </w:pPr>
    <w:rPr>
      <w:b/>
    </w:rPr>
  </w:style>
  <w:style w:type="character" w:styleId="Hyperlink">
    <w:name w:val="Hyperlink"/>
    <w:basedOn w:val="Absatz-Standardschriftart"/>
    <w:uiPriority w:val="99"/>
    <w:unhideWhenUsed/>
    <w:locked/>
    <w:rsid w:val="001B4BD2"/>
    <w:rPr>
      <w:color w:val="0000FF" w:themeColor="hyperlink"/>
      <w:u w:val="single"/>
    </w:rPr>
  </w:style>
  <w:style w:type="character" w:customStyle="1" w:styleId="ProfilZchn">
    <w:name w:val="Profil Zchn"/>
    <w:basedOn w:val="TextkrperZchn"/>
    <w:link w:val="Profil"/>
    <w:rsid w:val="001B4BD2"/>
    <w:rPr>
      <w:rFonts w:ascii="Roboto" w:hAnsi="Roboto"/>
      <w:b/>
      <w:color w:val="222222"/>
      <w:sz w:val="20"/>
    </w:rPr>
  </w:style>
  <w:style w:type="paragraph" w:customStyle="1" w:styleId="Titelkleiner">
    <w:name w:val="Titel (kleiner)"/>
    <w:basedOn w:val="Titel"/>
    <w:next w:val="Textkrper"/>
    <w:qFormat/>
    <w:rsid w:val="00234627"/>
    <w:rPr>
      <w:sz w:val="40"/>
    </w:rPr>
  </w:style>
  <w:style w:type="paragraph" w:customStyle="1" w:styleId="Headerlinks">
    <w:name w:val="Header links"/>
    <w:basedOn w:val="Standard"/>
    <w:rsid w:val="00F634C9"/>
    <w:rPr>
      <w:color w:val="FFFFFF" w:themeColor="background1"/>
      <w:sz w:val="22"/>
    </w:rPr>
  </w:style>
  <w:style w:type="paragraph" w:customStyle="1" w:styleId="Headerrechts">
    <w:name w:val="Header rechts"/>
    <w:basedOn w:val="Headerlinks"/>
    <w:rsid w:val="00F634C9"/>
    <w:pPr>
      <w:jc w:val="right"/>
    </w:pPr>
  </w:style>
  <w:style w:type="paragraph" w:customStyle="1" w:styleId="FooterAdresse3">
    <w:name w:val="Footer Adresse 3"/>
    <w:basedOn w:val="Standard"/>
    <w:rsid w:val="000E004B"/>
    <w:pPr>
      <w:spacing w:line="276" w:lineRule="auto"/>
    </w:pPr>
    <w:rPr>
      <w:color w:val="0220B1"/>
      <w:sz w:val="16"/>
    </w:rPr>
  </w:style>
  <w:style w:type="paragraph" w:customStyle="1" w:styleId="FooterAdresse2">
    <w:name w:val="Footer Adresse 2"/>
    <w:basedOn w:val="Standard"/>
    <w:next w:val="FooterAdresse3"/>
    <w:rsid w:val="000E004B"/>
    <w:pPr>
      <w:spacing w:line="276" w:lineRule="auto"/>
    </w:pPr>
    <w:rPr>
      <w:b/>
      <w:color w:val="0220B1"/>
      <w:sz w:val="22"/>
      <w:szCs w:val="20"/>
    </w:rPr>
  </w:style>
  <w:style w:type="paragraph" w:customStyle="1" w:styleId="FooterAdresse1">
    <w:name w:val="Footer Adresse 1"/>
    <w:basedOn w:val="Standard"/>
    <w:next w:val="FooterAdresse2"/>
    <w:rsid w:val="000E004B"/>
    <w:pPr>
      <w:spacing w:line="276" w:lineRule="auto"/>
    </w:pPr>
    <w:rPr>
      <w:b/>
      <w:color w:val="0220B1"/>
      <w:sz w:val="18"/>
    </w:rPr>
  </w:style>
  <w:style w:type="paragraph" w:customStyle="1" w:styleId="Icontext">
    <w:name w:val="Icontext"/>
    <w:basedOn w:val="Standard"/>
    <w:rsid w:val="005C5C15"/>
    <w:pPr>
      <w:spacing w:line="288" w:lineRule="auto"/>
      <w:jc w:val="center"/>
    </w:pPr>
    <w:rPr>
      <w:sz w:val="12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kern w:val="2"/>
        <w:sz w:val="24"/>
        <w:szCs w:val="24"/>
        <w:lang w:val="de-DE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0" w:unhideWhenUsed="0" w:qFormat="1"/>
    <w:lsdException w:name="heading 2" w:locked="0" w:uiPriority="0"/>
    <w:lsdException w:name="heading 3" w:locked="0" w:uiPriority="0"/>
    <w:lsdException w:name="heading 4" w:locked="0" w:uiPriority="0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/>
    <w:lsdException w:name="Title" w:locked="0" w:semiHidden="0" w:uiPriority="0" w:unhideWhenUsed="0" w:qFormat="1"/>
    <w:lsdException w:name="Default Paragraph Font" w:locked="0" w:uiPriority="1"/>
    <w:lsdException w:name="Body Text" w:locked="0" w:uiPriority="0" w:qFormat="1"/>
    <w:lsdException w:name="Subtitle" w:semiHidden="0" w:uiPriority="11" w:unhideWhenUsed="0"/>
    <w:lsdException w:name="Hyperlink" w:locked="0"/>
    <w:lsdException w:name="Strong" w:locked="0" w:semiHidden="0" w:uiPriority="22" w:unhideWhenUsed="0" w:qFormat="1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rsid w:val="00C21A6A"/>
    <w:rPr>
      <w:rFonts w:ascii="Roboto" w:hAnsi="Roboto"/>
    </w:rPr>
  </w:style>
  <w:style w:type="paragraph" w:styleId="berschrift1">
    <w:name w:val="heading 1"/>
    <w:basedOn w:val="Standard"/>
    <w:next w:val="Textkrper"/>
    <w:link w:val="berschrift1Zchn"/>
    <w:qFormat/>
    <w:rsid w:val="004C4BB3"/>
    <w:pPr>
      <w:keepNext/>
      <w:numPr>
        <w:numId w:val="1"/>
      </w:numPr>
      <w:spacing w:before="200" w:after="200"/>
      <w:jc w:val="both"/>
      <w:outlineLvl w:val="0"/>
    </w:pPr>
    <w:rPr>
      <w:b/>
      <w:bCs/>
      <w:color w:val="0220B1"/>
      <w:szCs w:val="36"/>
    </w:rPr>
  </w:style>
  <w:style w:type="paragraph" w:styleId="berschrift2">
    <w:name w:val="heading 2"/>
    <w:basedOn w:val="Standard"/>
    <w:next w:val="Textkrper"/>
    <w:link w:val="berschrift2Zchn"/>
    <w:locked/>
    <w:rsid w:val="00C21A6A"/>
    <w:pPr>
      <w:keepNext/>
      <w:numPr>
        <w:ilvl w:val="1"/>
        <w:numId w:val="1"/>
      </w:numPr>
      <w:spacing w:before="300" w:after="60"/>
      <w:jc w:val="both"/>
      <w:outlineLvl w:val="1"/>
    </w:pPr>
    <w:rPr>
      <w:rFonts w:ascii="Arial" w:hAnsi="Arial"/>
      <w:b/>
      <w:bCs/>
      <w:color w:val="222222"/>
      <w:sz w:val="28"/>
      <w:szCs w:val="32"/>
    </w:rPr>
  </w:style>
  <w:style w:type="paragraph" w:styleId="berschrift3">
    <w:name w:val="heading 3"/>
    <w:basedOn w:val="Standard"/>
    <w:next w:val="Textkrper"/>
    <w:link w:val="berschrift3Zchn"/>
    <w:locked/>
    <w:rsid w:val="00C21A6A"/>
    <w:pPr>
      <w:keepNext/>
      <w:spacing w:before="300" w:after="60"/>
      <w:jc w:val="both"/>
      <w:outlineLvl w:val="2"/>
    </w:pPr>
    <w:rPr>
      <w:rFonts w:ascii="Arial" w:hAnsi="Arial"/>
      <w:b/>
      <w:bCs/>
      <w:color w:val="222222"/>
      <w:sz w:val="20"/>
      <w:szCs w:val="28"/>
    </w:rPr>
  </w:style>
  <w:style w:type="paragraph" w:styleId="berschrift4">
    <w:name w:val="heading 4"/>
    <w:basedOn w:val="Standard"/>
    <w:next w:val="Textkrper"/>
    <w:link w:val="berschrift4Zchn"/>
    <w:locked/>
    <w:rsid w:val="00562039"/>
    <w:pPr>
      <w:keepNext/>
      <w:numPr>
        <w:ilvl w:val="3"/>
        <w:numId w:val="1"/>
      </w:numPr>
      <w:spacing w:before="120" w:after="120" w:line="300" w:lineRule="auto"/>
      <w:jc w:val="both"/>
      <w:outlineLvl w:val="3"/>
    </w:pPr>
    <w:rPr>
      <w:rFonts w:ascii="Arial" w:hAnsi="Arial"/>
      <w:b/>
      <w:i/>
      <w:iCs/>
      <w:color w:val="222222"/>
      <w:szCs w:val="27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Rechnung">
    <w:name w:val="Rechnung"/>
    <w:basedOn w:val="NormaleTabelle"/>
    <w:uiPriority w:val="99"/>
    <w:locked/>
    <w:rsid w:val="00562039"/>
    <w:rPr>
      <w:rFonts w:ascii="Arial" w:hAnsi="Arial"/>
      <w:sz w:val="20"/>
      <w:lang w:eastAsia="zh-CN" w:bidi="hi-IN"/>
    </w:rPr>
    <w:tblPr/>
    <w:tcPr>
      <w:shd w:val="clear" w:color="auto" w:fill="auto"/>
    </w:tcPr>
  </w:style>
  <w:style w:type="paragraph" w:customStyle="1" w:styleId="Anschrift">
    <w:name w:val="Anschrift"/>
    <w:basedOn w:val="Standard"/>
    <w:link w:val="AnschriftZchn"/>
    <w:locked/>
    <w:rsid w:val="00562039"/>
    <w:rPr>
      <w:rFonts w:ascii="Arial" w:hAnsi="Arial"/>
      <w:color w:val="222222"/>
      <w:sz w:val="20"/>
    </w:rPr>
  </w:style>
  <w:style w:type="character" w:customStyle="1" w:styleId="AnschriftZchn">
    <w:name w:val="Anschrift Zchn"/>
    <w:basedOn w:val="Absatz-Standardschriftart"/>
    <w:link w:val="Anschrift"/>
    <w:rsid w:val="00562039"/>
    <w:rPr>
      <w:rFonts w:ascii="Arial" w:hAnsi="Arial"/>
      <w:color w:val="222222"/>
      <w:sz w:val="20"/>
    </w:rPr>
  </w:style>
  <w:style w:type="character" w:customStyle="1" w:styleId="Aufzhlungszeichen1">
    <w:name w:val="Aufzählungszeichen1"/>
    <w:locked/>
    <w:rsid w:val="00562039"/>
    <w:rPr>
      <w:rFonts w:ascii="OpenSymbol" w:eastAsia="OpenSymbol" w:hAnsi="OpenSymbol" w:cs="OpenSymbol"/>
    </w:rPr>
  </w:style>
  <w:style w:type="character" w:customStyle="1" w:styleId="berschrift1Zchn">
    <w:name w:val="Überschrift 1 Zchn"/>
    <w:basedOn w:val="Absatz-Standardschriftart"/>
    <w:link w:val="berschrift1"/>
    <w:rsid w:val="004C4BB3"/>
    <w:rPr>
      <w:rFonts w:ascii="Roboto" w:hAnsi="Roboto"/>
      <w:b/>
      <w:bCs/>
      <w:color w:val="0220B1"/>
      <w:szCs w:val="36"/>
    </w:rPr>
  </w:style>
  <w:style w:type="paragraph" w:styleId="Textkrper">
    <w:name w:val="Body Text"/>
    <w:basedOn w:val="Standard"/>
    <w:link w:val="TextkrperZchn"/>
    <w:qFormat/>
    <w:rsid w:val="004C4BB3"/>
    <w:pPr>
      <w:spacing w:line="288" w:lineRule="auto"/>
      <w:jc w:val="both"/>
    </w:pPr>
    <w:rPr>
      <w:color w:val="222222"/>
      <w:sz w:val="20"/>
    </w:rPr>
  </w:style>
  <w:style w:type="character" w:customStyle="1" w:styleId="TextkrperZchn">
    <w:name w:val="Textkörper Zchn"/>
    <w:basedOn w:val="Absatz-Standardschriftart"/>
    <w:link w:val="Textkrper"/>
    <w:rsid w:val="004C4BB3"/>
    <w:rPr>
      <w:rFonts w:ascii="Roboto" w:hAnsi="Roboto"/>
      <w:color w:val="222222"/>
      <w:sz w:val="20"/>
    </w:rPr>
  </w:style>
  <w:style w:type="paragraph" w:styleId="Titel">
    <w:name w:val="Title"/>
    <w:basedOn w:val="Standard"/>
    <w:next w:val="Textkrper"/>
    <w:link w:val="TitelZchn"/>
    <w:qFormat/>
    <w:rsid w:val="007A4109"/>
    <w:pPr>
      <w:keepNext/>
      <w:spacing w:before="100" w:after="300"/>
    </w:pPr>
    <w:rPr>
      <w:b/>
      <w:bCs/>
      <w:color w:val="0220B1"/>
      <w:sz w:val="52"/>
      <w:szCs w:val="56"/>
    </w:rPr>
  </w:style>
  <w:style w:type="character" w:customStyle="1" w:styleId="TitelZchn">
    <w:name w:val="Titel Zchn"/>
    <w:basedOn w:val="Absatz-Standardschriftart"/>
    <w:link w:val="Titel"/>
    <w:rsid w:val="007A4109"/>
    <w:rPr>
      <w:rFonts w:ascii="Roboto" w:hAnsi="Roboto"/>
      <w:b/>
      <w:bCs/>
      <w:color w:val="0220B1"/>
      <w:sz w:val="52"/>
      <w:szCs w:val="56"/>
    </w:rPr>
  </w:style>
  <w:style w:type="character" w:customStyle="1" w:styleId="berschrift2Zchn">
    <w:name w:val="Überschrift 2 Zchn"/>
    <w:basedOn w:val="Absatz-Standardschriftart"/>
    <w:link w:val="berschrift2"/>
    <w:rsid w:val="00C21A6A"/>
    <w:rPr>
      <w:rFonts w:ascii="Arial" w:hAnsi="Arial"/>
      <w:b/>
      <w:bCs/>
      <w:color w:val="222222"/>
      <w:sz w:val="28"/>
      <w:szCs w:val="32"/>
    </w:rPr>
  </w:style>
  <w:style w:type="character" w:customStyle="1" w:styleId="berschrift4Zchn">
    <w:name w:val="Überschrift 4 Zchn"/>
    <w:basedOn w:val="Absatz-Standardschriftart"/>
    <w:link w:val="berschrift4"/>
    <w:rsid w:val="00562039"/>
    <w:rPr>
      <w:rFonts w:ascii="Arial" w:hAnsi="Arial"/>
      <w:b/>
      <w:i/>
      <w:iCs/>
      <w:color w:val="222222"/>
      <w:szCs w:val="27"/>
      <w:lang w:eastAsia="zh-CN" w:bidi="hi-IN"/>
    </w:rPr>
  </w:style>
  <w:style w:type="paragraph" w:customStyle="1" w:styleId="Tabelleninhalt">
    <w:name w:val="Tabelleninhalt"/>
    <w:basedOn w:val="Standard"/>
    <w:locked/>
    <w:rsid w:val="00C21A6A"/>
    <w:pPr>
      <w:suppressLineNumbers/>
      <w:spacing w:line="300" w:lineRule="auto"/>
    </w:pPr>
    <w:rPr>
      <w:rFonts w:ascii="Arial" w:hAnsi="Arial"/>
      <w:color w:val="222222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575A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5AE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locked/>
    <w:rsid w:val="000D2D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2DCD"/>
  </w:style>
  <w:style w:type="paragraph" w:styleId="Fuzeile">
    <w:name w:val="footer"/>
    <w:basedOn w:val="Standard"/>
    <w:link w:val="FuzeileZchn"/>
    <w:uiPriority w:val="99"/>
    <w:unhideWhenUsed/>
    <w:locked/>
    <w:rsid w:val="000D2D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2DCD"/>
  </w:style>
  <w:style w:type="paragraph" w:styleId="Listenabsatz">
    <w:name w:val="List Paragraph"/>
    <w:basedOn w:val="Standard"/>
    <w:uiPriority w:val="34"/>
    <w:locked/>
    <w:rsid w:val="00C21A6A"/>
    <w:pPr>
      <w:ind w:left="720"/>
      <w:contextualSpacing/>
    </w:pPr>
  </w:style>
  <w:style w:type="paragraph" w:customStyle="1" w:styleId="Aufzhlungberschrift1">
    <w:name w:val="Aufzählung Überschrift 1"/>
    <w:basedOn w:val="berschrift1"/>
    <w:link w:val="Aufzhlungberschrift1Zchn"/>
    <w:locked/>
    <w:rsid w:val="00C21A6A"/>
    <w:pPr>
      <w:numPr>
        <w:numId w:val="14"/>
      </w:numPr>
    </w:pPr>
  </w:style>
  <w:style w:type="character" w:customStyle="1" w:styleId="Aufzhlungberschrift1Zchn">
    <w:name w:val="Aufzählung Überschrift 1 Zchn"/>
    <w:basedOn w:val="berschrift1Zchn"/>
    <w:link w:val="Aufzhlungberschrift1"/>
    <w:rsid w:val="00C21A6A"/>
    <w:rPr>
      <w:rFonts w:ascii="Roboto" w:hAnsi="Roboto"/>
      <w:b/>
      <w:bCs/>
      <w:color w:val="0220B1"/>
      <w:szCs w:val="36"/>
    </w:rPr>
  </w:style>
  <w:style w:type="paragraph" w:customStyle="1" w:styleId="Aufzhlungberschrift2">
    <w:name w:val="Aufzählung Überschrift 2"/>
    <w:basedOn w:val="berschrift2"/>
    <w:link w:val="Aufzhlungberschrift2Zchn"/>
    <w:locked/>
    <w:rsid w:val="00C21A6A"/>
    <w:pPr>
      <w:numPr>
        <w:numId w:val="14"/>
      </w:numPr>
      <w:jc w:val="left"/>
    </w:pPr>
  </w:style>
  <w:style w:type="character" w:customStyle="1" w:styleId="Aufzhlungberschrift2Zchn">
    <w:name w:val="Aufzählung Überschrift 2 Zchn"/>
    <w:basedOn w:val="berschrift2Zchn"/>
    <w:link w:val="Aufzhlungberschrift2"/>
    <w:rsid w:val="00C21A6A"/>
    <w:rPr>
      <w:rFonts w:ascii="Arial" w:hAnsi="Arial"/>
      <w:b/>
      <w:bCs/>
      <w:color w:val="222222"/>
      <w:sz w:val="28"/>
      <w:szCs w:val="32"/>
    </w:rPr>
  </w:style>
  <w:style w:type="paragraph" w:customStyle="1" w:styleId="Aufzhlungberschrift3">
    <w:name w:val="Aufzählung Überschrift 3"/>
    <w:basedOn w:val="Aufzhlungberschrift2"/>
    <w:link w:val="Aufzhlungberschrift3Zchn"/>
    <w:locked/>
    <w:rsid w:val="00C21A6A"/>
    <w:pPr>
      <w:numPr>
        <w:ilvl w:val="2"/>
      </w:numPr>
    </w:pPr>
    <w:rPr>
      <w:sz w:val="20"/>
      <w:szCs w:val="20"/>
    </w:rPr>
  </w:style>
  <w:style w:type="character" w:customStyle="1" w:styleId="Aufzhlungberschrift3Zchn">
    <w:name w:val="Aufzählung Überschrift 3 Zchn"/>
    <w:basedOn w:val="berschrift3Zchn"/>
    <w:link w:val="Aufzhlungberschrift3"/>
    <w:rsid w:val="00C21A6A"/>
    <w:rPr>
      <w:rFonts w:ascii="Arial" w:hAnsi="Arial"/>
      <w:b/>
      <w:bCs/>
      <w:color w:val="222222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rsid w:val="00C21A6A"/>
    <w:rPr>
      <w:rFonts w:ascii="Arial" w:hAnsi="Arial"/>
      <w:b/>
      <w:bCs/>
      <w:color w:val="222222"/>
      <w:sz w:val="20"/>
      <w:szCs w:val="28"/>
    </w:rPr>
  </w:style>
  <w:style w:type="character" w:styleId="Fett">
    <w:name w:val="Strong"/>
    <w:uiPriority w:val="22"/>
    <w:qFormat/>
    <w:rsid w:val="004C4BB3"/>
    <w:rPr>
      <w:rFonts w:ascii="Roboto" w:hAnsi="Roboto"/>
      <w:b/>
      <w:bCs/>
      <w:i w:val="0"/>
      <w:color w:val="0220B1"/>
      <w:sz w:val="20"/>
    </w:rPr>
  </w:style>
  <w:style w:type="paragraph" w:customStyle="1" w:styleId="Profil">
    <w:name w:val="Profil"/>
    <w:basedOn w:val="Textkrper"/>
    <w:link w:val="ProfilZchn"/>
    <w:qFormat/>
    <w:rsid w:val="001B4BD2"/>
    <w:pPr>
      <w:numPr>
        <w:numId w:val="15"/>
      </w:numPr>
      <w:tabs>
        <w:tab w:val="left" w:pos="284"/>
      </w:tabs>
      <w:spacing w:after="100"/>
      <w:ind w:left="284" w:hanging="284"/>
      <w:jc w:val="left"/>
    </w:pPr>
    <w:rPr>
      <w:b/>
    </w:rPr>
  </w:style>
  <w:style w:type="character" w:styleId="Hyperlink">
    <w:name w:val="Hyperlink"/>
    <w:basedOn w:val="Absatz-Standardschriftart"/>
    <w:uiPriority w:val="99"/>
    <w:unhideWhenUsed/>
    <w:locked/>
    <w:rsid w:val="001B4BD2"/>
    <w:rPr>
      <w:color w:val="0000FF" w:themeColor="hyperlink"/>
      <w:u w:val="single"/>
    </w:rPr>
  </w:style>
  <w:style w:type="character" w:customStyle="1" w:styleId="ProfilZchn">
    <w:name w:val="Profil Zchn"/>
    <w:basedOn w:val="TextkrperZchn"/>
    <w:link w:val="Profil"/>
    <w:rsid w:val="001B4BD2"/>
    <w:rPr>
      <w:rFonts w:ascii="Roboto" w:hAnsi="Roboto"/>
      <w:b/>
      <w:color w:val="222222"/>
      <w:sz w:val="20"/>
    </w:rPr>
  </w:style>
  <w:style w:type="paragraph" w:customStyle="1" w:styleId="Titelkleiner">
    <w:name w:val="Titel (kleiner)"/>
    <w:basedOn w:val="Titel"/>
    <w:next w:val="Textkrper"/>
    <w:qFormat/>
    <w:rsid w:val="00234627"/>
    <w:rPr>
      <w:sz w:val="40"/>
    </w:rPr>
  </w:style>
  <w:style w:type="paragraph" w:customStyle="1" w:styleId="Headerlinks">
    <w:name w:val="Header links"/>
    <w:basedOn w:val="Standard"/>
    <w:rsid w:val="00F634C9"/>
    <w:rPr>
      <w:color w:val="FFFFFF" w:themeColor="background1"/>
      <w:sz w:val="22"/>
    </w:rPr>
  </w:style>
  <w:style w:type="paragraph" w:customStyle="1" w:styleId="Headerrechts">
    <w:name w:val="Header rechts"/>
    <w:basedOn w:val="Headerlinks"/>
    <w:rsid w:val="00F634C9"/>
    <w:pPr>
      <w:jc w:val="right"/>
    </w:pPr>
  </w:style>
  <w:style w:type="paragraph" w:customStyle="1" w:styleId="FooterAdresse3">
    <w:name w:val="Footer Adresse 3"/>
    <w:basedOn w:val="Standard"/>
    <w:rsid w:val="000E004B"/>
    <w:pPr>
      <w:spacing w:line="276" w:lineRule="auto"/>
    </w:pPr>
    <w:rPr>
      <w:color w:val="0220B1"/>
      <w:sz w:val="16"/>
    </w:rPr>
  </w:style>
  <w:style w:type="paragraph" w:customStyle="1" w:styleId="FooterAdresse2">
    <w:name w:val="Footer Adresse 2"/>
    <w:basedOn w:val="Standard"/>
    <w:next w:val="FooterAdresse3"/>
    <w:rsid w:val="000E004B"/>
    <w:pPr>
      <w:spacing w:line="276" w:lineRule="auto"/>
    </w:pPr>
    <w:rPr>
      <w:b/>
      <w:color w:val="0220B1"/>
      <w:sz w:val="22"/>
      <w:szCs w:val="20"/>
    </w:rPr>
  </w:style>
  <w:style w:type="paragraph" w:customStyle="1" w:styleId="FooterAdresse1">
    <w:name w:val="Footer Adresse 1"/>
    <w:basedOn w:val="Standard"/>
    <w:next w:val="FooterAdresse2"/>
    <w:rsid w:val="000E004B"/>
    <w:pPr>
      <w:spacing w:line="276" w:lineRule="auto"/>
    </w:pPr>
    <w:rPr>
      <w:b/>
      <w:color w:val="0220B1"/>
      <w:sz w:val="18"/>
    </w:rPr>
  </w:style>
  <w:style w:type="paragraph" w:customStyle="1" w:styleId="Icontext">
    <w:name w:val="Icontext"/>
    <w:basedOn w:val="Standard"/>
    <w:rsid w:val="005C5C15"/>
    <w:pPr>
      <w:spacing w:line="288" w:lineRule="auto"/>
      <w:jc w:val="center"/>
    </w:pPr>
    <w:rPr>
      <w:sz w:val="12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png"/><Relationship Id="rId2" Type="http://schemas.openxmlformats.org/officeDocument/2006/relationships/image" Target="media/image5.png"/><Relationship Id="rId16" Type="http://schemas.openxmlformats.org/officeDocument/2006/relationships/image" Target="media/image19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5" Type="http://schemas.openxmlformats.org/officeDocument/2006/relationships/image" Target="media/image1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rand\Desktop\Stellenanzeige%20-%20blau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EBA7C-7AD7-4ACC-90D4-1159967BA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Stellenanzeige - blau.dotx</Template>
  <TotalTime>0</TotalTime>
  <Pages>1</Pages>
  <Words>106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Brand</dc:creator>
  <cp:lastModifiedBy>Suzana Levers</cp:lastModifiedBy>
  <cp:revision>2</cp:revision>
  <cp:lastPrinted>2018-11-29T11:11:00Z</cp:lastPrinted>
  <dcterms:created xsi:type="dcterms:W3CDTF">2018-11-29T11:12:00Z</dcterms:created>
  <dcterms:modified xsi:type="dcterms:W3CDTF">2018-11-29T11:12:00Z</dcterms:modified>
</cp:coreProperties>
</file>